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B94ABD" w14:textId="77777777" w:rsidR="00336087" w:rsidRDefault="00336087" w:rsidP="00336087">
      <w:pPr>
        <w:spacing w:after="0" w:line="240" w:lineRule="auto"/>
        <w:jc w:val="center"/>
        <w:rPr>
          <w:b/>
          <w:sz w:val="28"/>
        </w:rPr>
      </w:pPr>
      <w:r w:rsidRPr="003E53E5">
        <w:rPr>
          <w:b/>
          <w:sz w:val="28"/>
        </w:rPr>
        <w:t>20</w:t>
      </w:r>
      <w:r>
        <w:rPr>
          <w:b/>
          <w:sz w:val="28"/>
        </w:rPr>
        <w:t>24</w:t>
      </w:r>
      <w:r w:rsidRPr="003E53E5">
        <w:rPr>
          <w:b/>
          <w:sz w:val="28"/>
        </w:rPr>
        <w:t xml:space="preserve"> Youth Camp</w:t>
      </w:r>
      <w:r>
        <w:rPr>
          <w:b/>
          <w:sz w:val="28"/>
        </w:rPr>
        <w:t xml:space="preserve"> Participant Details &amp; Consent Form</w:t>
      </w:r>
    </w:p>
    <w:p w14:paraId="107510FA" w14:textId="77777777" w:rsidR="00336087" w:rsidRDefault="00336087" w:rsidP="00336087">
      <w:pPr>
        <w:spacing w:after="0" w:line="240" w:lineRule="auto"/>
        <w:jc w:val="center"/>
      </w:pPr>
    </w:p>
    <w:p w14:paraId="7618F1E7" w14:textId="77777777" w:rsidR="00336087" w:rsidRDefault="00336087" w:rsidP="00336087">
      <w:pPr>
        <w:spacing w:after="0" w:line="240" w:lineRule="auto"/>
        <w:jc w:val="center"/>
      </w:pPr>
      <w:r>
        <w:t xml:space="preserve">For your/your child’s safety and security, please complete the form below and email back to </w:t>
      </w:r>
      <w:hyperlink r:id="rId7" w:history="1">
        <w:r w:rsidRPr="000D7E98">
          <w:rPr>
            <w:rStyle w:val="Hyperlink"/>
          </w:rPr>
          <w:t>kenny.ardouin@pg.canterbury.ac.nz</w:t>
        </w:r>
      </w:hyperlink>
      <w:r>
        <w:t xml:space="preserve"> </w:t>
      </w:r>
    </w:p>
    <w:p w14:paraId="360515C4" w14:textId="77777777" w:rsidR="00336087" w:rsidRDefault="00336087" w:rsidP="00336087">
      <w:pPr>
        <w:spacing w:after="0" w:line="240" w:lineRule="auto"/>
        <w:jc w:val="center"/>
      </w:pPr>
    </w:p>
    <w:p w14:paraId="7C20DAF0" w14:textId="77777777" w:rsidR="00336087" w:rsidRDefault="00336087" w:rsidP="00336087">
      <w:pPr>
        <w:spacing w:after="0" w:line="240" w:lineRule="auto"/>
        <w:jc w:val="center"/>
      </w:pPr>
      <w:r>
        <w:t xml:space="preserve">Please send this so that it is received by us no later than </w:t>
      </w:r>
      <w:r>
        <w:rPr>
          <w:b/>
        </w:rPr>
        <w:t>29 February 2024</w:t>
      </w:r>
      <w:r>
        <w:t>.</w:t>
      </w:r>
    </w:p>
    <w:p w14:paraId="137C281E" w14:textId="77777777" w:rsidR="00336087" w:rsidRDefault="00336087" w:rsidP="00336087">
      <w:pPr>
        <w:spacing w:after="0" w:line="240" w:lineRule="auto"/>
        <w:jc w:val="center"/>
      </w:pPr>
    </w:p>
    <w:tbl>
      <w:tblPr>
        <w:tblStyle w:val="TableGrid"/>
        <w:tblW w:w="0" w:type="auto"/>
        <w:tblLook w:val="04A0" w:firstRow="1" w:lastRow="0" w:firstColumn="1" w:lastColumn="0" w:noHBand="0" w:noVBand="1"/>
      </w:tblPr>
      <w:tblGrid>
        <w:gridCol w:w="4555"/>
        <w:gridCol w:w="1107"/>
        <w:gridCol w:w="3354"/>
      </w:tblGrid>
      <w:tr w:rsidR="00336087" w14:paraId="4FD497FD" w14:textId="77777777" w:rsidTr="004F704C">
        <w:tc>
          <w:tcPr>
            <w:tcW w:w="9242" w:type="dxa"/>
            <w:gridSpan w:val="3"/>
            <w:shd w:val="clear" w:color="auto" w:fill="000000" w:themeFill="text1"/>
          </w:tcPr>
          <w:p w14:paraId="1D1BD55A" w14:textId="77777777" w:rsidR="00336087" w:rsidRPr="003E53E5" w:rsidRDefault="00336087" w:rsidP="004F704C">
            <w:pPr>
              <w:jc w:val="center"/>
              <w:rPr>
                <w:b/>
                <w:color w:val="FFFFFF" w:themeColor="background1"/>
                <w:highlight w:val="black"/>
              </w:rPr>
            </w:pPr>
            <w:r w:rsidRPr="003E53E5">
              <w:rPr>
                <w:b/>
                <w:color w:val="FFFFFF" w:themeColor="background1"/>
                <w:highlight w:val="black"/>
              </w:rPr>
              <w:t>Participant Information</w:t>
            </w:r>
          </w:p>
        </w:tc>
      </w:tr>
      <w:tr w:rsidR="00336087" w14:paraId="5A22F3E9" w14:textId="77777777" w:rsidTr="004F704C">
        <w:tc>
          <w:tcPr>
            <w:tcW w:w="5778" w:type="dxa"/>
            <w:gridSpan w:val="2"/>
          </w:tcPr>
          <w:p w14:paraId="29D7AAE4" w14:textId="77777777" w:rsidR="00336087" w:rsidRDefault="00336087" w:rsidP="004F704C">
            <w:r>
              <w:t>Participant’s Name:</w:t>
            </w:r>
          </w:p>
        </w:tc>
        <w:tc>
          <w:tcPr>
            <w:tcW w:w="3464" w:type="dxa"/>
          </w:tcPr>
          <w:p w14:paraId="51C3A878" w14:textId="77777777" w:rsidR="00336087" w:rsidRDefault="00336087" w:rsidP="004F704C">
            <w:r>
              <w:t>Age:</w:t>
            </w:r>
          </w:p>
        </w:tc>
      </w:tr>
      <w:tr w:rsidR="00336087" w14:paraId="69C54399" w14:textId="77777777" w:rsidTr="004F704C">
        <w:tc>
          <w:tcPr>
            <w:tcW w:w="5778" w:type="dxa"/>
            <w:gridSpan w:val="2"/>
          </w:tcPr>
          <w:p w14:paraId="09F41634" w14:textId="77777777" w:rsidR="00336087" w:rsidRDefault="00336087" w:rsidP="004F704C">
            <w:r>
              <w:t>Parent/Caregiver Name (if under 18):</w:t>
            </w:r>
          </w:p>
        </w:tc>
        <w:tc>
          <w:tcPr>
            <w:tcW w:w="3464" w:type="dxa"/>
          </w:tcPr>
          <w:p w14:paraId="74047339" w14:textId="77777777" w:rsidR="00336087" w:rsidRDefault="00336087" w:rsidP="004F704C">
            <w:r>
              <w:t>Email:</w:t>
            </w:r>
          </w:p>
        </w:tc>
      </w:tr>
      <w:tr w:rsidR="00336087" w14:paraId="0821066D" w14:textId="77777777" w:rsidTr="004F704C">
        <w:tc>
          <w:tcPr>
            <w:tcW w:w="5778" w:type="dxa"/>
            <w:gridSpan w:val="2"/>
            <w:vMerge w:val="restart"/>
          </w:tcPr>
          <w:p w14:paraId="4FBF2204" w14:textId="77777777" w:rsidR="00336087" w:rsidRDefault="00336087" w:rsidP="004F704C">
            <w:r>
              <w:t>Address:</w:t>
            </w:r>
          </w:p>
        </w:tc>
        <w:tc>
          <w:tcPr>
            <w:tcW w:w="3464" w:type="dxa"/>
          </w:tcPr>
          <w:p w14:paraId="7288E0B2" w14:textId="77777777" w:rsidR="00336087" w:rsidRDefault="00336087" w:rsidP="004F704C">
            <w:r>
              <w:t>Town/City:</w:t>
            </w:r>
          </w:p>
        </w:tc>
      </w:tr>
      <w:tr w:rsidR="00336087" w14:paraId="267D6464" w14:textId="77777777" w:rsidTr="004F704C">
        <w:tc>
          <w:tcPr>
            <w:tcW w:w="5778" w:type="dxa"/>
            <w:gridSpan w:val="2"/>
            <w:vMerge/>
          </w:tcPr>
          <w:p w14:paraId="76003D84" w14:textId="77777777" w:rsidR="00336087" w:rsidRDefault="00336087" w:rsidP="004F704C"/>
        </w:tc>
        <w:tc>
          <w:tcPr>
            <w:tcW w:w="3464" w:type="dxa"/>
          </w:tcPr>
          <w:p w14:paraId="0244DA75" w14:textId="77777777" w:rsidR="00336087" w:rsidRDefault="00336087" w:rsidP="004F704C">
            <w:r>
              <w:t>Postcode:</w:t>
            </w:r>
          </w:p>
        </w:tc>
      </w:tr>
      <w:tr w:rsidR="00336087" w14:paraId="5BB7D7D8" w14:textId="77777777" w:rsidTr="004F704C">
        <w:tc>
          <w:tcPr>
            <w:tcW w:w="5778" w:type="dxa"/>
            <w:gridSpan w:val="2"/>
            <w:vMerge/>
          </w:tcPr>
          <w:p w14:paraId="3381186A" w14:textId="77777777" w:rsidR="00336087" w:rsidRDefault="00336087" w:rsidP="004F704C"/>
        </w:tc>
        <w:tc>
          <w:tcPr>
            <w:tcW w:w="3464" w:type="dxa"/>
          </w:tcPr>
          <w:p w14:paraId="7A925AF1" w14:textId="77777777" w:rsidR="00336087" w:rsidRDefault="00336087" w:rsidP="004F704C">
            <w:r>
              <w:t>Languages Spoken:</w:t>
            </w:r>
          </w:p>
        </w:tc>
      </w:tr>
      <w:tr w:rsidR="00336087" w14:paraId="593EB478" w14:textId="77777777" w:rsidTr="004F704C">
        <w:tc>
          <w:tcPr>
            <w:tcW w:w="9242" w:type="dxa"/>
            <w:gridSpan w:val="3"/>
          </w:tcPr>
          <w:p w14:paraId="36E062E5" w14:textId="77777777" w:rsidR="00336087" w:rsidRDefault="00336087" w:rsidP="004F704C">
            <w:r>
              <w:t xml:space="preserve">The participant is a (tick all that apply): </w:t>
            </w:r>
            <w:r>
              <w:sym w:font="Symbol" w:char="F0F0"/>
            </w:r>
            <w:r>
              <w:t xml:space="preserve"> NZ Citizen    </w:t>
            </w:r>
            <w:r>
              <w:sym w:font="Symbol" w:char="F0F0"/>
            </w:r>
            <w:r>
              <w:t xml:space="preserve"> NZ Permanent Resident   </w:t>
            </w:r>
            <w:r>
              <w:sym w:font="Symbol" w:char="F0F0"/>
            </w:r>
            <w:r>
              <w:t xml:space="preserve"> Australian Citizen   </w:t>
            </w:r>
            <w:r>
              <w:sym w:font="Symbol" w:char="F0F0"/>
            </w:r>
            <w:r>
              <w:t xml:space="preserve"> Other (please specify):_______________________________________    </w:t>
            </w:r>
          </w:p>
        </w:tc>
      </w:tr>
      <w:tr w:rsidR="00336087" w14:paraId="0B0C17F3" w14:textId="77777777" w:rsidTr="004F704C">
        <w:tc>
          <w:tcPr>
            <w:tcW w:w="5778" w:type="dxa"/>
            <w:gridSpan w:val="2"/>
          </w:tcPr>
          <w:p w14:paraId="559E5228" w14:textId="77777777" w:rsidR="00336087" w:rsidRDefault="00336087" w:rsidP="004F704C">
            <w:r>
              <w:t>Telephone Number (include area code):</w:t>
            </w:r>
          </w:p>
        </w:tc>
        <w:tc>
          <w:tcPr>
            <w:tcW w:w="3464" w:type="dxa"/>
          </w:tcPr>
          <w:p w14:paraId="35C2BE52" w14:textId="77777777" w:rsidR="00336087" w:rsidRDefault="00336087" w:rsidP="004F704C">
            <w:r>
              <w:sym w:font="Symbol" w:char="F0F0"/>
            </w:r>
            <w:r>
              <w:t xml:space="preserve"> Female      </w:t>
            </w:r>
            <w:r>
              <w:sym w:font="Symbol" w:char="F0F0"/>
            </w:r>
            <w:r>
              <w:t xml:space="preserve"> Male     </w:t>
            </w:r>
            <w:r>
              <w:sym w:font="Symbol" w:char="F0F0"/>
            </w:r>
            <w:r>
              <w:t xml:space="preserve"> Non-binary</w:t>
            </w:r>
          </w:p>
        </w:tc>
      </w:tr>
      <w:tr w:rsidR="00336087" w14:paraId="08527B17" w14:textId="77777777" w:rsidTr="004F704C">
        <w:tc>
          <w:tcPr>
            <w:tcW w:w="9242" w:type="dxa"/>
            <w:gridSpan w:val="3"/>
            <w:shd w:val="clear" w:color="auto" w:fill="000000" w:themeFill="text1"/>
          </w:tcPr>
          <w:p w14:paraId="69FF75AE" w14:textId="77777777" w:rsidR="00336087" w:rsidRPr="00445036" w:rsidRDefault="00336087" w:rsidP="004F704C">
            <w:pPr>
              <w:jc w:val="center"/>
              <w:rPr>
                <w:b/>
              </w:rPr>
            </w:pPr>
            <w:r>
              <w:rPr>
                <w:b/>
              </w:rPr>
              <w:t>Participant Health &amp; Dietary Information</w:t>
            </w:r>
          </w:p>
        </w:tc>
      </w:tr>
      <w:tr w:rsidR="00336087" w14:paraId="69D4DCD5" w14:textId="77777777" w:rsidTr="004F704C">
        <w:tc>
          <w:tcPr>
            <w:tcW w:w="9242" w:type="dxa"/>
            <w:gridSpan w:val="3"/>
          </w:tcPr>
          <w:p w14:paraId="5F48E3E4" w14:textId="77777777" w:rsidR="00336087" w:rsidRDefault="00336087" w:rsidP="004F704C">
            <w:r>
              <w:t xml:space="preserve">Meal Preference: </w:t>
            </w:r>
            <w:r>
              <w:sym w:font="Symbol" w:char="F0F0"/>
            </w:r>
            <w:r>
              <w:t xml:space="preserve"> Standard     </w:t>
            </w:r>
            <w:r>
              <w:sym w:font="Symbol" w:char="F0F0"/>
            </w:r>
            <w:r>
              <w:t xml:space="preserve"> Vegetarian    </w:t>
            </w:r>
            <w:r>
              <w:sym w:font="Symbol" w:char="F0F0"/>
            </w:r>
            <w:r>
              <w:t xml:space="preserve"> Vegan   </w:t>
            </w:r>
            <w:r>
              <w:sym w:font="Symbol" w:char="F0F0"/>
            </w:r>
            <w:r>
              <w:t xml:space="preserve"> Gluten Free    </w:t>
            </w:r>
            <w:r>
              <w:sym w:font="Symbol" w:char="F0F0"/>
            </w:r>
            <w:r>
              <w:t xml:space="preserve"> Dairy Free   </w:t>
            </w:r>
          </w:p>
          <w:p w14:paraId="0A5B870F" w14:textId="77777777" w:rsidR="00336087" w:rsidRDefault="00336087" w:rsidP="004F704C"/>
          <w:p w14:paraId="74590D22" w14:textId="77777777" w:rsidR="00336087" w:rsidRDefault="00336087" w:rsidP="004F704C">
            <w:r>
              <w:t xml:space="preserve"> </w:t>
            </w:r>
            <w:r>
              <w:sym w:font="Symbol" w:char="F0F0"/>
            </w:r>
            <w:r>
              <w:t xml:space="preserve"> Diabetic  </w:t>
            </w:r>
            <w:r>
              <w:sym w:font="Symbol" w:char="F0F0"/>
            </w:r>
            <w:r>
              <w:t xml:space="preserve"> Other ________________________________________________________</w:t>
            </w:r>
          </w:p>
          <w:p w14:paraId="1759C485" w14:textId="77777777" w:rsidR="00336087" w:rsidRDefault="00336087" w:rsidP="004F704C"/>
        </w:tc>
      </w:tr>
      <w:tr w:rsidR="00336087" w14:paraId="1EB273A1" w14:textId="77777777" w:rsidTr="004F704C">
        <w:tc>
          <w:tcPr>
            <w:tcW w:w="9242" w:type="dxa"/>
            <w:gridSpan w:val="3"/>
          </w:tcPr>
          <w:p w14:paraId="2628D243" w14:textId="77777777" w:rsidR="00336087" w:rsidRDefault="00336087" w:rsidP="004F704C">
            <w:r>
              <w:t>Allergens – environmental, food and/or medicine (if none, please state this):</w:t>
            </w:r>
          </w:p>
          <w:p w14:paraId="071729FD" w14:textId="77777777" w:rsidR="00336087" w:rsidRDefault="00336087" w:rsidP="004F704C"/>
        </w:tc>
      </w:tr>
      <w:tr w:rsidR="00336087" w14:paraId="2EA0DAD5" w14:textId="77777777" w:rsidTr="004F704C">
        <w:tc>
          <w:tcPr>
            <w:tcW w:w="9242" w:type="dxa"/>
            <w:gridSpan w:val="3"/>
          </w:tcPr>
          <w:p w14:paraId="3F0A9B1D" w14:textId="77777777" w:rsidR="00336087" w:rsidRDefault="00336087" w:rsidP="004F704C">
            <w:r>
              <w:t>Is the participant currently under a physician’s care for any acute or chronic medical condition (aside from Cleft Lip and Palate)? If so, please provide details:</w:t>
            </w:r>
          </w:p>
          <w:p w14:paraId="14ED8726" w14:textId="77777777" w:rsidR="00336087" w:rsidRDefault="00336087" w:rsidP="004F704C"/>
          <w:p w14:paraId="77666796" w14:textId="77777777" w:rsidR="00336087" w:rsidRDefault="00336087" w:rsidP="004F704C"/>
        </w:tc>
      </w:tr>
      <w:tr w:rsidR="00336087" w14:paraId="1FAF153B" w14:textId="77777777" w:rsidTr="004F704C">
        <w:tc>
          <w:tcPr>
            <w:tcW w:w="9242" w:type="dxa"/>
            <w:gridSpan w:val="3"/>
          </w:tcPr>
          <w:p w14:paraId="6BF7E23C" w14:textId="77777777" w:rsidR="00336087" w:rsidRDefault="00336087" w:rsidP="004F704C">
            <w:r>
              <w:t xml:space="preserve">Does the participant experience Asthma?  </w:t>
            </w:r>
            <w:r>
              <w:sym w:font="Symbol" w:char="F0F0"/>
            </w:r>
            <w:r>
              <w:t xml:space="preserve"> Yes (if so, please list any inhalers in the medication section below)    </w:t>
            </w:r>
            <w:r>
              <w:sym w:font="Symbol" w:char="F0F0"/>
            </w:r>
            <w:r>
              <w:t xml:space="preserve"> No</w:t>
            </w:r>
          </w:p>
        </w:tc>
      </w:tr>
      <w:tr w:rsidR="00336087" w14:paraId="02486688" w14:textId="77777777" w:rsidTr="004F704C">
        <w:tc>
          <w:tcPr>
            <w:tcW w:w="9242" w:type="dxa"/>
            <w:gridSpan w:val="3"/>
          </w:tcPr>
          <w:p w14:paraId="1ACE2E9C" w14:textId="77777777" w:rsidR="00336087" w:rsidRDefault="00336087" w:rsidP="004F704C">
            <w:r>
              <w:t>Does the participant experience any other health conditions not previously mentioned? If so, please provide details:</w:t>
            </w:r>
          </w:p>
          <w:p w14:paraId="72DED6A8" w14:textId="77777777" w:rsidR="00336087" w:rsidRDefault="00336087" w:rsidP="004F704C"/>
          <w:p w14:paraId="69DDEFE0" w14:textId="77777777" w:rsidR="00336087" w:rsidRDefault="00336087" w:rsidP="004F704C"/>
        </w:tc>
      </w:tr>
      <w:tr w:rsidR="00336087" w14:paraId="0A2E4F6C" w14:textId="77777777" w:rsidTr="004F704C">
        <w:tc>
          <w:tcPr>
            <w:tcW w:w="9242" w:type="dxa"/>
            <w:gridSpan w:val="3"/>
          </w:tcPr>
          <w:p w14:paraId="2E921014" w14:textId="77777777" w:rsidR="00336087" w:rsidRDefault="00336087" w:rsidP="004F704C">
            <w:r>
              <w:lastRenderedPageBreak/>
              <w:t>Does the participant take any prescription or non-prescription medications? If so, please detail including dosage:</w:t>
            </w:r>
          </w:p>
          <w:p w14:paraId="347F8A3D" w14:textId="77777777" w:rsidR="00336087" w:rsidRDefault="00336087" w:rsidP="004F704C"/>
          <w:p w14:paraId="1BE70EC5" w14:textId="77777777" w:rsidR="00336087" w:rsidRDefault="00336087" w:rsidP="004F704C"/>
        </w:tc>
      </w:tr>
      <w:tr w:rsidR="00336087" w14:paraId="5C20CCF6" w14:textId="77777777" w:rsidTr="004F704C">
        <w:tc>
          <w:tcPr>
            <w:tcW w:w="9242" w:type="dxa"/>
            <w:gridSpan w:val="3"/>
          </w:tcPr>
          <w:p w14:paraId="2DA98A06" w14:textId="77777777" w:rsidR="00336087" w:rsidRDefault="00336087" w:rsidP="004F704C">
            <w:r>
              <w:t xml:space="preserve">(For caregivers of participants under 18): Do you consent to our staff issuing paracetamol or ibuprofen to your child if necessary? </w:t>
            </w:r>
            <w:r>
              <w:sym w:font="Symbol" w:char="F0F0"/>
            </w:r>
            <w:r>
              <w:t xml:space="preserve"> Yes    </w:t>
            </w:r>
            <w:r>
              <w:sym w:font="Symbol" w:char="F0F0"/>
            </w:r>
            <w:r>
              <w:t xml:space="preserve"> No</w:t>
            </w:r>
          </w:p>
        </w:tc>
      </w:tr>
      <w:tr w:rsidR="00336087" w14:paraId="06B07119" w14:textId="77777777" w:rsidTr="004F704C">
        <w:tc>
          <w:tcPr>
            <w:tcW w:w="9242" w:type="dxa"/>
            <w:gridSpan w:val="3"/>
          </w:tcPr>
          <w:p w14:paraId="7163EFD3" w14:textId="77777777" w:rsidR="00336087" w:rsidRDefault="00336087" w:rsidP="004F704C">
            <w:r>
              <w:t xml:space="preserve">Within the last 12 months, has the participant had any surgery, major illness or injuries, or been exposed to any serious infectious diseases? </w:t>
            </w:r>
            <w:r>
              <w:sym w:font="Symbol" w:char="F0F0"/>
            </w:r>
            <w:r>
              <w:t xml:space="preserve"> No   </w:t>
            </w:r>
            <w:r>
              <w:sym w:font="Symbol" w:char="F0F0"/>
            </w:r>
            <w:r>
              <w:t xml:space="preserve"> Yes (please detail):</w:t>
            </w:r>
          </w:p>
          <w:p w14:paraId="21F47887" w14:textId="77777777" w:rsidR="00336087" w:rsidRDefault="00336087" w:rsidP="004F704C"/>
          <w:p w14:paraId="3AC084B9" w14:textId="77777777" w:rsidR="00336087" w:rsidRDefault="00336087" w:rsidP="004F704C"/>
        </w:tc>
      </w:tr>
      <w:tr w:rsidR="00336087" w14:paraId="1B4BCAE8" w14:textId="77777777" w:rsidTr="004F704C">
        <w:tc>
          <w:tcPr>
            <w:tcW w:w="9242" w:type="dxa"/>
            <w:gridSpan w:val="3"/>
          </w:tcPr>
          <w:p w14:paraId="39EF6EED" w14:textId="77777777" w:rsidR="00336087" w:rsidRDefault="00336087" w:rsidP="004F704C">
            <w:r>
              <w:t>Please use this space to outline any other health queries or concerns that you may wish to make us aware of that may impact on the participant’s participation at camp:</w:t>
            </w:r>
          </w:p>
          <w:p w14:paraId="317F3F55" w14:textId="77777777" w:rsidR="00336087" w:rsidRDefault="00336087" w:rsidP="004F704C"/>
          <w:p w14:paraId="79AD736C" w14:textId="77777777" w:rsidR="00336087" w:rsidRDefault="00336087" w:rsidP="004F704C"/>
          <w:p w14:paraId="0E31E462" w14:textId="77777777" w:rsidR="00336087" w:rsidRDefault="00336087" w:rsidP="004F704C"/>
          <w:p w14:paraId="2B1337AE" w14:textId="77777777" w:rsidR="00336087" w:rsidRDefault="00336087" w:rsidP="004F704C"/>
        </w:tc>
      </w:tr>
      <w:tr w:rsidR="00336087" w14:paraId="2073709D" w14:textId="77777777" w:rsidTr="004F704C">
        <w:tc>
          <w:tcPr>
            <w:tcW w:w="9242" w:type="dxa"/>
            <w:gridSpan w:val="3"/>
            <w:shd w:val="clear" w:color="auto" w:fill="000000" w:themeFill="text1"/>
          </w:tcPr>
          <w:p w14:paraId="45B3DEB4" w14:textId="77777777" w:rsidR="00336087" w:rsidRPr="004B7E3D" w:rsidRDefault="00336087" w:rsidP="004F704C">
            <w:pPr>
              <w:jc w:val="center"/>
              <w:rPr>
                <w:b/>
              </w:rPr>
            </w:pPr>
            <w:r>
              <w:rPr>
                <w:b/>
              </w:rPr>
              <w:t>Emergency Contact Details</w:t>
            </w:r>
          </w:p>
        </w:tc>
      </w:tr>
      <w:tr w:rsidR="00336087" w14:paraId="2162B9C6" w14:textId="77777777" w:rsidTr="004F704C">
        <w:tc>
          <w:tcPr>
            <w:tcW w:w="9242" w:type="dxa"/>
            <w:gridSpan w:val="3"/>
            <w:shd w:val="clear" w:color="auto" w:fill="auto"/>
          </w:tcPr>
          <w:p w14:paraId="07B40CFB" w14:textId="77777777" w:rsidR="00336087" w:rsidRPr="00D1467C" w:rsidRDefault="00336087" w:rsidP="004F704C">
            <w:pPr>
              <w:jc w:val="center"/>
            </w:pPr>
            <w:r>
              <w:t>In the unlikely event of an emergency involving the participant, we will contact these people.</w:t>
            </w:r>
          </w:p>
        </w:tc>
      </w:tr>
      <w:tr w:rsidR="00336087" w14:paraId="10747663" w14:textId="77777777" w:rsidTr="004F704C">
        <w:tc>
          <w:tcPr>
            <w:tcW w:w="4621" w:type="dxa"/>
            <w:shd w:val="clear" w:color="auto" w:fill="auto"/>
          </w:tcPr>
          <w:p w14:paraId="637DAA6F" w14:textId="77777777" w:rsidR="00336087" w:rsidRPr="00D1467C" w:rsidRDefault="00336087" w:rsidP="004F704C">
            <w:pPr>
              <w:jc w:val="center"/>
              <w:rPr>
                <w:b/>
              </w:rPr>
            </w:pPr>
            <w:r>
              <w:rPr>
                <w:b/>
              </w:rPr>
              <w:t>Emergency Contact 1</w:t>
            </w:r>
          </w:p>
        </w:tc>
        <w:tc>
          <w:tcPr>
            <w:tcW w:w="4621" w:type="dxa"/>
            <w:gridSpan w:val="2"/>
            <w:shd w:val="clear" w:color="auto" w:fill="auto"/>
          </w:tcPr>
          <w:p w14:paraId="6700456E" w14:textId="77777777" w:rsidR="00336087" w:rsidRPr="00D1467C" w:rsidRDefault="00336087" w:rsidP="004F704C">
            <w:pPr>
              <w:jc w:val="center"/>
              <w:rPr>
                <w:b/>
              </w:rPr>
            </w:pPr>
            <w:r>
              <w:rPr>
                <w:b/>
              </w:rPr>
              <w:t>Emergency Contact 2</w:t>
            </w:r>
          </w:p>
        </w:tc>
      </w:tr>
      <w:tr w:rsidR="00336087" w14:paraId="1DBB8FC8" w14:textId="77777777" w:rsidTr="004F704C">
        <w:tc>
          <w:tcPr>
            <w:tcW w:w="4621" w:type="dxa"/>
            <w:shd w:val="clear" w:color="auto" w:fill="auto"/>
          </w:tcPr>
          <w:p w14:paraId="5EEE7D3E" w14:textId="77777777" w:rsidR="00336087" w:rsidRPr="00D1467C" w:rsidRDefault="00336087" w:rsidP="004F704C">
            <w:r>
              <w:t>Name:</w:t>
            </w:r>
          </w:p>
        </w:tc>
        <w:tc>
          <w:tcPr>
            <w:tcW w:w="4621" w:type="dxa"/>
            <w:gridSpan w:val="2"/>
            <w:shd w:val="clear" w:color="auto" w:fill="auto"/>
          </w:tcPr>
          <w:p w14:paraId="7E47A616" w14:textId="77777777" w:rsidR="00336087" w:rsidRPr="00D1467C" w:rsidRDefault="00336087" w:rsidP="004F704C">
            <w:r>
              <w:t>Name:</w:t>
            </w:r>
          </w:p>
        </w:tc>
      </w:tr>
      <w:tr w:rsidR="00336087" w14:paraId="57725F3A" w14:textId="77777777" w:rsidTr="004F704C">
        <w:tc>
          <w:tcPr>
            <w:tcW w:w="4621" w:type="dxa"/>
            <w:shd w:val="clear" w:color="auto" w:fill="auto"/>
          </w:tcPr>
          <w:p w14:paraId="3F87B3D0" w14:textId="77777777" w:rsidR="00336087" w:rsidRDefault="00336087" w:rsidP="004F704C">
            <w:r>
              <w:t>Phone Number (include area code):</w:t>
            </w:r>
          </w:p>
          <w:p w14:paraId="540A0954" w14:textId="77777777" w:rsidR="00336087" w:rsidRDefault="00336087" w:rsidP="004F704C"/>
        </w:tc>
        <w:tc>
          <w:tcPr>
            <w:tcW w:w="4621" w:type="dxa"/>
            <w:gridSpan w:val="2"/>
            <w:shd w:val="clear" w:color="auto" w:fill="auto"/>
          </w:tcPr>
          <w:p w14:paraId="2014C265" w14:textId="77777777" w:rsidR="00336087" w:rsidRDefault="00336087" w:rsidP="004F704C">
            <w:r>
              <w:t>Phone Number (include area code):</w:t>
            </w:r>
          </w:p>
        </w:tc>
      </w:tr>
      <w:tr w:rsidR="00336087" w14:paraId="05944903" w14:textId="77777777" w:rsidTr="004F704C">
        <w:tc>
          <w:tcPr>
            <w:tcW w:w="4621" w:type="dxa"/>
            <w:shd w:val="clear" w:color="auto" w:fill="auto"/>
          </w:tcPr>
          <w:p w14:paraId="59BC194C" w14:textId="77777777" w:rsidR="00336087" w:rsidRDefault="00336087" w:rsidP="004F704C">
            <w:r>
              <w:t>Address:</w:t>
            </w:r>
          </w:p>
          <w:p w14:paraId="202361A9" w14:textId="77777777" w:rsidR="00336087" w:rsidRDefault="00336087" w:rsidP="004F704C"/>
          <w:p w14:paraId="08665D33" w14:textId="77777777" w:rsidR="00336087" w:rsidRDefault="00336087" w:rsidP="004F704C"/>
        </w:tc>
        <w:tc>
          <w:tcPr>
            <w:tcW w:w="4621" w:type="dxa"/>
            <w:gridSpan w:val="2"/>
            <w:shd w:val="clear" w:color="auto" w:fill="auto"/>
          </w:tcPr>
          <w:p w14:paraId="5A1227F8" w14:textId="77777777" w:rsidR="00336087" w:rsidRDefault="00336087" w:rsidP="004F704C">
            <w:r>
              <w:t>Address:</w:t>
            </w:r>
          </w:p>
        </w:tc>
      </w:tr>
      <w:tr w:rsidR="00336087" w14:paraId="0D358D3C" w14:textId="77777777" w:rsidTr="004F704C">
        <w:tc>
          <w:tcPr>
            <w:tcW w:w="4621" w:type="dxa"/>
            <w:shd w:val="clear" w:color="auto" w:fill="auto"/>
          </w:tcPr>
          <w:p w14:paraId="24C1AB7E" w14:textId="77777777" w:rsidR="00336087" w:rsidRDefault="00336087" w:rsidP="004F704C">
            <w:r>
              <w:t>Relationship to participant:</w:t>
            </w:r>
          </w:p>
          <w:p w14:paraId="34DCCB7A" w14:textId="77777777" w:rsidR="00336087" w:rsidRDefault="00336087" w:rsidP="004F704C"/>
        </w:tc>
        <w:tc>
          <w:tcPr>
            <w:tcW w:w="4621" w:type="dxa"/>
            <w:gridSpan w:val="2"/>
            <w:shd w:val="clear" w:color="auto" w:fill="auto"/>
          </w:tcPr>
          <w:p w14:paraId="1576E4D5" w14:textId="77777777" w:rsidR="00336087" w:rsidRDefault="00336087" w:rsidP="004F704C">
            <w:r>
              <w:lastRenderedPageBreak/>
              <w:t>Relationship to participant:</w:t>
            </w:r>
          </w:p>
        </w:tc>
      </w:tr>
      <w:tr w:rsidR="00336087" w14:paraId="43CE0356" w14:textId="77777777" w:rsidTr="004F704C">
        <w:tc>
          <w:tcPr>
            <w:tcW w:w="9242" w:type="dxa"/>
            <w:gridSpan w:val="3"/>
            <w:shd w:val="clear" w:color="auto" w:fill="000000" w:themeFill="text1"/>
          </w:tcPr>
          <w:p w14:paraId="5A77DFB5" w14:textId="77777777" w:rsidR="00336087" w:rsidRPr="00D371BA" w:rsidRDefault="00336087" w:rsidP="004F704C">
            <w:pPr>
              <w:jc w:val="center"/>
              <w:rPr>
                <w:b/>
              </w:rPr>
            </w:pPr>
            <w:r>
              <w:rPr>
                <w:b/>
              </w:rPr>
              <w:t>GP Details</w:t>
            </w:r>
          </w:p>
        </w:tc>
      </w:tr>
      <w:tr w:rsidR="00336087" w14:paraId="58355260" w14:textId="77777777" w:rsidTr="004F704C">
        <w:tc>
          <w:tcPr>
            <w:tcW w:w="9242" w:type="dxa"/>
            <w:gridSpan w:val="3"/>
            <w:shd w:val="clear" w:color="auto" w:fill="auto"/>
          </w:tcPr>
          <w:p w14:paraId="5162D940" w14:textId="77777777" w:rsidR="00336087" w:rsidRPr="00D371BA" w:rsidRDefault="00336087" w:rsidP="004F704C">
            <w:pPr>
              <w:jc w:val="center"/>
            </w:pPr>
            <w:r>
              <w:t>In the event of a medical emergency involving the participant, we may also notify their GP.</w:t>
            </w:r>
          </w:p>
        </w:tc>
      </w:tr>
      <w:tr w:rsidR="00336087" w14:paraId="23D1F34E" w14:textId="77777777" w:rsidTr="004F704C">
        <w:tc>
          <w:tcPr>
            <w:tcW w:w="4621" w:type="dxa"/>
            <w:shd w:val="clear" w:color="auto" w:fill="auto"/>
          </w:tcPr>
          <w:p w14:paraId="10A61CD2" w14:textId="77777777" w:rsidR="00336087" w:rsidRDefault="00336087" w:rsidP="004F704C">
            <w:r>
              <w:t>Doctor’s Name:</w:t>
            </w:r>
          </w:p>
        </w:tc>
        <w:tc>
          <w:tcPr>
            <w:tcW w:w="4621" w:type="dxa"/>
            <w:gridSpan w:val="2"/>
            <w:shd w:val="clear" w:color="auto" w:fill="auto"/>
          </w:tcPr>
          <w:p w14:paraId="4FAC6600" w14:textId="77777777" w:rsidR="00336087" w:rsidRDefault="00336087" w:rsidP="004F704C">
            <w:r>
              <w:t>Medical Centre:</w:t>
            </w:r>
          </w:p>
        </w:tc>
      </w:tr>
      <w:tr w:rsidR="00336087" w14:paraId="1D318EBD" w14:textId="77777777" w:rsidTr="004F704C">
        <w:tc>
          <w:tcPr>
            <w:tcW w:w="4621" w:type="dxa"/>
            <w:shd w:val="clear" w:color="auto" w:fill="auto"/>
          </w:tcPr>
          <w:p w14:paraId="486FC0FE" w14:textId="77777777" w:rsidR="00336087" w:rsidRDefault="00336087" w:rsidP="004F704C">
            <w:r>
              <w:t>Address:</w:t>
            </w:r>
          </w:p>
          <w:p w14:paraId="024B98F5" w14:textId="77777777" w:rsidR="00336087" w:rsidRDefault="00336087" w:rsidP="004F704C"/>
          <w:p w14:paraId="2937A9D3" w14:textId="77777777" w:rsidR="00336087" w:rsidRDefault="00336087" w:rsidP="004F704C"/>
        </w:tc>
        <w:tc>
          <w:tcPr>
            <w:tcW w:w="4621" w:type="dxa"/>
            <w:gridSpan w:val="2"/>
            <w:shd w:val="clear" w:color="auto" w:fill="auto"/>
          </w:tcPr>
          <w:p w14:paraId="577ACDAF" w14:textId="77777777" w:rsidR="00336087" w:rsidRDefault="00336087" w:rsidP="004F704C">
            <w:r>
              <w:t>Phone Number (include area code):</w:t>
            </w:r>
          </w:p>
        </w:tc>
      </w:tr>
      <w:tr w:rsidR="00336087" w14:paraId="0602E0B7" w14:textId="77777777" w:rsidTr="004F704C">
        <w:tc>
          <w:tcPr>
            <w:tcW w:w="9242" w:type="dxa"/>
            <w:gridSpan w:val="3"/>
            <w:shd w:val="clear" w:color="auto" w:fill="000000" w:themeFill="text1"/>
          </w:tcPr>
          <w:p w14:paraId="113DAC2C" w14:textId="77777777" w:rsidR="00336087" w:rsidRPr="00B9156C" w:rsidRDefault="00336087" w:rsidP="004F704C">
            <w:pPr>
              <w:jc w:val="center"/>
              <w:rPr>
                <w:b/>
              </w:rPr>
            </w:pPr>
            <w:r>
              <w:rPr>
                <w:b/>
              </w:rPr>
              <w:t>Camp Code of Conduct &amp; Consent</w:t>
            </w:r>
          </w:p>
        </w:tc>
      </w:tr>
      <w:tr w:rsidR="00336087" w14:paraId="6500ABAC" w14:textId="77777777" w:rsidTr="004F704C">
        <w:tc>
          <w:tcPr>
            <w:tcW w:w="9242" w:type="dxa"/>
            <w:gridSpan w:val="3"/>
            <w:shd w:val="clear" w:color="auto" w:fill="FFFFFF" w:themeFill="background1"/>
          </w:tcPr>
          <w:p w14:paraId="37737FF5" w14:textId="77777777" w:rsidR="00336087" w:rsidRPr="00CA11B2" w:rsidRDefault="00336087" w:rsidP="004F704C">
            <w:pPr>
              <w:rPr>
                <w:b/>
                <w:bCs/>
                <w:i/>
                <w:iCs/>
              </w:rPr>
            </w:pPr>
            <w:r w:rsidRPr="00CA11B2">
              <w:rPr>
                <w:b/>
                <w:bCs/>
                <w:i/>
                <w:iCs/>
              </w:rPr>
              <w:t>If the participant is under 18 years of age, this section is to be completed by a parent or guardian.</w:t>
            </w:r>
          </w:p>
        </w:tc>
      </w:tr>
      <w:tr w:rsidR="00336087" w14:paraId="2A316C69" w14:textId="77777777" w:rsidTr="004F704C">
        <w:tc>
          <w:tcPr>
            <w:tcW w:w="9242" w:type="dxa"/>
            <w:gridSpan w:val="3"/>
            <w:shd w:val="clear" w:color="auto" w:fill="FFFFFF" w:themeFill="background1"/>
          </w:tcPr>
          <w:p w14:paraId="65C6E53C" w14:textId="77777777" w:rsidR="00336087" w:rsidRDefault="00336087" w:rsidP="004F704C">
            <w:r>
              <w:rPr>
                <w:b/>
              </w:rPr>
              <w:t xml:space="preserve">Transportation Consent: </w:t>
            </w:r>
            <w:r>
              <w:t>I</w:t>
            </w:r>
            <w:r w:rsidRPr="00BA1221">
              <w:t xml:space="preserve"> understand that </w:t>
            </w:r>
            <w:r>
              <w:t>due to the rural location of this camp that transport to and from camp is necessary</w:t>
            </w:r>
            <w:r w:rsidRPr="00BA1221">
              <w:t xml:space="preserve">. All </w:t>
            </w:r>
            <w:r>
              <w:t xml:space="preserve">road </w:t>
            </w:r>
            <w:r w:rsidRPr="00BA1221">
              <w:t xml:space="preserve">transportation during this youth camp will be provided by camp staff or </w:t>
            </w:r>
            <w:r>
              <w:t>chartered transport providers</w:t>
            </w:r>
            <w:r w:rsidRPr="00BA1221">
              <w:t>. All</w:t>
            </w:r>
            <w:r>
              <w:t xml:space="preserve"> </w:t>
            </w:r>
            <w:r w:rsidRPr="00BA1221">
              <w:t xml:space="preserve">drivers of vehicles will be appropriately licensed and over the age of 21. </w:t>
            </w:r>
            <w:r>
              <w:t>All vehicles used will present with current registration and Certificate of Fitness. The use of seatbelts is a legal requirement and will be strictly enforced. Some participants will require air travel to and from Auckland Airport using Air New Zealand or Jetstar Airways. Participants will be met upon arrival at Auckland Airport by a member of camp staff.</w:t>
            </w:r>
            <w:r w:rsidRPr="00BA1221">
              <w:t xml:space="preserve"> </w:t>
            </w:r>
          </w:p>
          <w:p w14:paraId="1A552363" w14:textId="77777777" w:rsidR="00336087" w:rsidRDefault="00336087" w:rsidP="004F704C"/>
          <w:p w14:paraId="4F3B58B7" w14:textId="77777777" w:rsidR="00336087" w:rsidRDefault="00336087" w:rsidP="004F704C">
            <w:r w:rsidRPr="00A25A41">
              <w:rPr>
                <w:b/>
              </w:rPr>
              <w:t>Activity Consent:</w:t>
            </w:r>
            <w:r>
              <w:t xml:space="preserve"> I consent to my applicant’s participation in activities offered by this camp, including, but not limited to, camping (indoors), hiking, obstacle courses, ropes courses and sporting activities. I/the participant may opt out of an activity at any time should they wish and will not be required to give a reason for this.</w:t>
            </w:r>
          </w:p>
          <w:p w14:paraId="32C756D2" w14:textId="77777777" w:rsidR="00336087" w:rsidRDefault="00336087" w:rsidP="004F704C"/>
          <w:p w14:paraId="245A972C" w14:textId="77777777" w:rsidR="00336087" w:rsidRDefault="00336087" w:rsidP="004F704C">
            <w:r w:rsidRPr="00E727E6">
              <w:rPr>
                <w:b/>
              </w:rPr>
              <w:t>Photo Release</w:t>
            </w:r>
            <w:r>
              <w:t xml:space="preserve">: Photos will be taken by camp staff during the camp. Cleft New Zealand and or the University of Canterbury may later use these for publicity. I reserve the right to request to not appear/for my child to not appear in any such photo and can make this known to camp staff at any time, including after the camp. </w:t>
            </w:r>
            <w:r>
              <w:cr/>
            </w:r>
          </w:p>
          <w:p w14:paraId="42664781" w14:textId="77777777" w:rsidR="00336087" w:rsidRDefault="00336087" w:rsidP="004F704C">
            <w:r>
              <w:sym w:font="Symbol" w:char="F0F0"/>
            </w:r>
            <w:r>
              <w:t xml:space="preserve"> I agree for photos of me/my child to be used by Cleft New Zealand/University of Canterbury for publicity purposes.</w:t>
            </w:r>
          </w:p>
          <w:p w14:paraId="68D1F581" w14:textId="77777777" w:rsidR="00336087" w:rsidRDefault="00336087" w:rsidP="004F704C">
            <w:r>
              <w:sym w:font="Symbol" w:char="F0F0"/>
            </w:r>
            <w:r>
              <w:t xml:space="preserve"> I do NOT agree for photos of me/my child to be used by Cleft New Zealand/University of Canterbury for publicity purposes.</w:t>
            </w:r>
          </w:p>
          <w:p w14:paraId="59C4474E" w14:textId="77777777" w:rsidR="00336087" w:rsidRDefault="00336087" w:rsidP="004F704C"/>
          <w:p w14:paraId="59F05553" w14:textId="77777777" w:rsidR="00336087" w:rsidRDefault="00336087" w:rsidP="004F704C">
            <w:r w:rsidRPr="00E727E6">
              <w:rPr>
                <w:b/>
              </w:rPr>
              <w:lastRenderedPageBreak/>
              <w:t>Permission for Medical Treatment</w:t>
            </w:r>
            <w:r>
              <w:t>: I, the undersigned (participant, parent or legal guardian), hereby authorise any necessary medical treatment for the applicant/myself to be administered by a registered physician.</w:t>
            </w:r>
          </w:p>
          <w:p w14:paraId="740630C2" w14:textId="77777777" w:rsidR="00336087" w:rsidRDefault="00336087" w:rsidP="004F704C"/>
          <w:p w14:paraId="2C8979FD" w14:textId="77777777" w:rsidR="00336087" w:rsidRDefault="00336087" w:rsidP="004F704C">
            <w:r w:rsidRPr="00E727E6">
              <w:rPr>
                <w:b/>
              </w:rPr>
              <w:t>Liability Release:</w:t>
            </w:r>
            <w:r>
              <w:t xml:space="preserve"> The undersigned parent, legal guardian, next of kin, or participant acknowledges that even though every effort is made to provide a safe, accident-free environment, incidents may occur. By being accepted by for participation in this event, I hereby release Cleft New Zealand, individuals from the University of Canterbury research team, and the directors thereof from any and all liability, claims, or damage for personal injury, illness, as well as property damage and expenses of any nature whatsoever which may be incurred by the undersigned and/or the participant that occur while said participant is participating in this event (except where our staff, or the staff of a third party employed by us have been negligent). The undersigned further agrees to hold harmless and indemnify </w:t>
            </w:r>
          </w:p>
          <w:p w14:paraId="3119ADF6" w14:textId="77777777" w:rsidR="00336087" w:rsidRDefault="00336087" w:rsidP="004F704C">
            <w:r>
              <w:t xml:space="preserve">Cleft New Zealand, University of Canterbury, their directors, employees, and agents, for any liability sustained by said organisation as the result of negligent, wilful or intentional acts of the participant. </w:t>
            </w:r>
            <w:r>
              <w:cr/>
            </w:r>
          </w:p>
          <w:p w14:paraId="4133820C" w14:textId="77777777" w:rsidR="00336087" w:rsidRDefault="00336087" w:rsidP="004F704C">
            <w:pPr>
              <w:rPr>
                <w:b/>
              </w:rPr>
            </w:pPr>
            <w:r>
              <w:rPr>
                <w:b/>
              </w:rPr>
              <w:t>Camp Code of Conduct:</w:t>
            </w:r>
          </w:p>
          <w:p w14:paraId="7010CB5E" w14:textId="77777777" w:rsidR="00336087" w:rsidRDefault="00336087" w:rsidP="004F704C">
            <w:r>
              <w:t>I, ______________________ (participant name) agree:</w:t>
            </w:r>
          </w:p>
          <w:p w14:paraId="4F56BA27" w14:textId="77777777" w:rsidR="00336087" w:rsidRDefault="00336087" w:rsidP="004F704C"/>
          <w:p w14:paraId="4D303E50" w14:textId="77777777" w:rsidR="00336087" w:rsidRDefault="00336087" w:rsidP="00336087">
            <w:pPr>
              <w:pStyle w:val="ListParagraph"/>
              <w:numPr>
                <w:ilvl w:val="0"/>
                <w:numId w:val="1"/>
              </w:numPr>
              <w:spacing w:after="0" w:line="240" w:lineRule="auto"/>
            </w:pPr>
            <w:r>
              <w:t>To abide by the rules, schedules and purposes of the camp program, including those issued by Cleft New Zealand staff and camp venue staff.</w:t>
            </w:r>
          </w:p>
          <w:p w14:paraId="4ED35C3A" w14:textId="77777777" w:rsidR="00336087" w:rsidRDefault="00336087" w:rsidP="00336087">
            <w:pPr>
              <w:pStyle w:val="ListParagraph"/>
              <w:numPr>
                <w:ilvl w:val="0"/>
                <w:numId w:val="1"/>
              </w:numPr>
              <w:spacing w:after="0" w:line="240" w:lineRule="auto"/>
            </w:pPr>
            <w:r>
              <w:t>To abide by the health, safety and property care rules of the camp venue.</w:t>
            </w:r>
          </w:p>
          <w:p w14:paraId="1D85FCC2" w14:textId="77777777" w:rsidR="00336087" w:rsidRDefault="00336087" w:rsidP="00336087">
            <w:pPr>
              <w:pStyle w:val="ListParagraph"/>
              <w:numPr>
                <w:ilvl w:val="0"/>
                <w:numId w:val="1"/>
              </w:numPr>
              <w:spacing w:after="0" w:line="240" w:lineRule="auto"/>
            </w:pPr>
            <w:r>
              <w:t>To not possess or use tobacco products, vape products, alcohol, or illegal drugs at camp.</w:t>
            </w:r>
          </w:p>
          <w:p w14:paraId="383E503B" w14:textId="77777777" w:rsidR="00336087" w:rsidRDefault="00336087" w:rsidP="00336087">
            <w:pPr>
              <w:pStyle w:val="ListParagraph"/>
              <w:numPr>
                <w:ilvl w:val="0"/>
                <w:numId w:val="1"/>
              </w:numPr>
              <w:spacing w:after="0" w:line="240" w:lineRule="auto"/>
            </w:pPr>
            <w:r>
              <w:t>To be courteous and respectful of other people and their property.</w:t>
            </w:r>
          </w:p>
          <w:p w14:paraId="4998B249" w14:textId="77777777" w:rsidR="00336087" w:rsidRDefault="00336087" w:rsidP="00336087">
            <w:pPr>
              <w:pStyle w:val="ListParagraph"/>
              <w:numPr>
                <w:ilvl w:val="0"/>
                <w:numId w:val="1"/>
              </w:numPr>
              <w:spacing w:after="0" w:line="240" w:lineRule="auto"/>
            </w:pPr>
            <w:r>
              <w:t>To talk to either the camp staff or of the camp venue if I am unsure of anything or feel uncomfortable at any time.</w:t>
            </w:r>
          </w:p>
          <w:p w14:paraId="01FC85F9" w14:textId="77777777" w:rsidR="00336087" w:rsidRDefault="00336087" w:rsidP="00336087">
            <w:pPr>
              <w:pStyle w:val="ListParagraph"/>
              <w:numPr>
                <w:ilvl w:val="0"/>
                <w:numId w:val="1"/>
              </w:numPr>
              <w:spacing w:after="0" w:line="240" w:lineRule="auto"/>
            </w:pPr>
            <w:r>
              <w:t>To be on time for transport to the camp, including meeting the appropriate check in times at domestic airports.</w:t>
            </w:r>
          </w:p>
          <w:p w14:paraId="4FAC40B4" w14:textId="77777777" w:rsidR="00336087" w:rsidRDefault="00336087" w:rsidP="00336087">
            <w:pPr>
              <w:pStyle w:val="ListParagraph"/>
              <w:numPr>
                <w:ilvl w:val="0"/>
                <w:numId w:val="1"/>
              </w:numPr>
              <w:spacing w:after="0" w:line="240" w:lineRule="auto"/>
            </w:pPr>
            <w:r>
              <w:t>To comply with all reasonable instructions of the staff.</w:t>
            </w:r>
          </w:p>
          <w:p w14:paraId="1E3B096B" w14:textId="77777777" w:rsidR="00336087" w:rsidRPr="00BC704C" w:rsidRDefault="00336087" w:rsidP="00336087">
            <w:pPr>
              <w:pStyle w:val="ListParagraph"/>
              <w:numPr>
                <w:ilvl w:val="0"/>
                <w:numId w:val="1"/>
              </w:numPr>
              <w:spacing w:after="0" w:line="240" w:lineRule="auto"/>
            </w:pPr>
            <w:r>
              <w:t>To do my best to be a good camper and give my best to make the camp a positive experience for all campers and staff.</w:t>
            </w:r>
          </w:p>
          <w:p w14:paraId="59E5180D" w14:textId="77777777" w:rsidR="00336087" w:rsidRDefault="00336087" w:rsidP="004F704C"/>
          <w:p w14:paraId="44D87DD1" w14:textId="77777777" w:rsidR="00336087" w:rsidRDefault="00336087" w:rsidP="004F704C">
            <w:r>
              <w:t>Signed:</w:t>
            </w:r>
          </w:p>
          <w:p w14:paraId="405FA5A0" w14:textId="77777777" w:rsidR="00336087" w:rsidRDefault="00336087" w:rsidP="004F704C">
            <w:r>
              <w:t>_______________________________________________________</w:t>
            </w:r>
          </w:p>
          <w:p w14:paraId="3061B7C7" w14:textId="77777777" w:rsidR="00336087" w:rsidRDefault="00336087" w:rsidP="004F704C">
            <w:r>
              <w:t>Participant / Parent / Legal Guardian (please circle one which applies)</w:t>
            </w:r>
          </w:p>
          <w:p w14:paraId="2FD4202A" w14:textId="77777777" w:rsidR="00336087" w:rsidRDefault="00336087" w:rsidP="004F704C"/>
          <w:p w14:paraId="77E2C10C" w14:textId="77777777" w:rsidR="00336087" w:rsidRPr="006A56F7" w:rsidRDefault="00336087" w:rsidP="004F704C">
            <w:r>
              <w:lastRenderedPageBreak/>
              <w:t>Date: ____/_____/20__</w:t>
            </w:r>
            <w:r>
              <w:cr/>
            </w:r>
          </w:p>
          <w:p w14:paraId="5114E8BD" w14:textId="77777777" w:rsidR="00336087" w:rsidRPr="006A56F7" w:rsidRDefault="00336087" w:rsidP="004F704C"/>
        </w:tc>
      </w:tr>
      <w:tr w:rsidR="00336087" w14:paraId="5F76D92E" w14:textId="77777777" w:rsidTr="004F704C">
        <w:tc>
          <w:tcPr>
            <w:tcW w:w="9242" w:type="dxa"/>
            <w:gridSpan w:val="3"/>
            <w:shd w:val="clear" w:color="auto" w:fill="000000" w:themeFill="text1"/>
          </w:tcPr>
          <w:p w14:paraId="4518B224" w14:textId="77777777" w:rsidR="00336087" w:rsidRPr="00820B6A" w:rsidRDefault="00336087" w:rsidP="004F704C">
            <w:pPr>
              <w:jc w:val="center"/>
              <w:rPr>
                <w:b/>
                <w:i/>
              </w:rPr>
            </w:pPr>
            <w:r w:rsidRPr="00820B6A">
              <w:rPr>
                <w:b/>
                <w:i/>
              </w:rPr>
              <w:lastRenderedPageBreak/>
              <w:t>Office Use Only</w:t>
            </w:r>
          </w:p>
        </w:tc>
      </w:tr>
      <w:tr w:rsidR="00336087" w14:paraId="06E8A40F" w14:textId="77777777" w:rsidTr="004F704C">
        <w:tc>
          <w:tcPr>
            <w:tcW w:w="9242" w:type="dxa"/>
            <w:gridSpan w:val="3"/>
            <w:shd w:val="clear" w:color="auto" w:fill="BFBFBF" w:themeFill="background1" w:themeFillShade="BF"/>
          </w:tcPr>
          <w:p w14:paraId="6D76AC33" w14:textId="77777777" w:rsidR="00336087" w:rsidRDefault="00336087" w:rsidP="004F704C">
            <w:r>
              <w:t>Received: _____/_____/20__</w:t>
            </w:r>
          </w:p>
          <w:p w14:paraId="7CB90F58" w14:textId="77777777" w:rsidR="00336087" w:rsidRDefault="00336087" w:rsidP="004F704C">
            <w:r>
              <w:t>Acknowledgment Sent:</w:t>
            </w:r>
          </w:p>
          <w:p w14:paraId="628E95AF" w14:textId="77777777" w:rsidR="00336087" w:rsidRDefault="00336087" w:rsidP="004F704C"/>
          <w:p w14:paraId="13113803" w14:textId="77777777" w:rsidR="00336087" w:rsidRDefault="00336087" w:rsidP="004F704C">
            <w:r>
              <w:t>Camp Road Transport pickup location:</w:t>
            </w:r>
          </w:p>
          <w:p w14:paraId="169E91FA" w14:textId="77777777" w:rsidR="00336087" w:rsidRDefault="00336087" w:rsidP="004F704C"/>
          <w:p w14:paraId="5C52D0DA" w14:textId="77777777" w:rsidR="00336087" w:rsidRDefault="00336087" w:rsidP="004F704C">
            <w:r>
              <w:t>Auckland CBD    /    Auckland Domestic Airport</w:t>
            </w:r>
          </w:p>
          <w:p w14:paraId="70231B67" w14:textId="77777777" w:rsidR="00336087" w:rsidRDefault="00336087" w:rsidP="004F704C"/>
          <w:p w14:paraId="0DDF20F4" w14:textId="77777777" w:rsidR="00336087" w:rsidRDefault="00336087" w:rsidP="004F704C">
            <w:r>
              <w:t>Flight number (if applicable): ___________         Staff member meeting at AKL airport: ___________</w:t>
            </w:r>
          </w:p>
          <w:p w14:paraId="43FFDEB9" w14:textId="77777777" w:rsidR="00336087" w:rsidRDefault="00336087" w:rsidP="004F704C">
            <w:r>
              <w:t>Time flight departs home airport: ____:____</w:t>
            </w:r>
          </w:p>
          <w:p w14:paraId="4A102DE2" w14:textId="77777777" w:rsidR="00336087" w:rsidRDefault="00336087" w:rsidP="004F704C">
            <w:r>
              <w:t>Time flights arrives Auckland Domestic: ____:____</w:t>
            </w:r>
          </w:p>
          <w:p w14:paraId="69BD064C" w14:textId="77777777" w:rsidR="00336087" w:rsidRDefault="00336087" w:rsidP="004F704C"/>
          <w:p w14:paraId="13A79197" w14:textId="77777777" w:rsidR="00336087" w:rsidRDefault="00336087" w:rsidP="004F704C">
            <w:r>
              <w:t>Return flight number (if applicable): _________</w:t>
            </w:r>
          </w:p>
          <w:p w14:paraId="1E890AA0" w14:textId="77777777" w:rsidR="00336087" w:rsidRDefault="00336087" w:rsidP="004F704C">
            <w:r>
              <w:t>Time flight departs Auckland Domestic: ____:____</w:t>
            </w:r>
          </w:p>
          <w:p w14:paraId="0A695B85" w14:textId="77777777" w:rsidR="00336087" w:rsidRPr="00820B6A" w:rsidRDefault="00336087" w:rsidP="004F704C">
            <w:r>
              <w:t>Time flight arrives home airport: ____:____</w:t>
            </w:r>
          </w:p>
        </w:tc>
      </w:tr>
    </w:tbl>
    <w:p w14:paraId="25EA8368" w14:textId="77777777" w:rsidR="00336087" w:rsidRDefault="00336087" w:rsidP="00336087">
      <w:pPr>
        <w:spacing w:after="0" w:line="240" w:lineRule="auto"/>
        <w:jc w:val="center"/>
      </w:pPr>
    </w:p>
    <w:p w14:paraId="30BFE9D9" w14:textId="77777777" w:rsidR="003D4B60" w:rsidRDefault="003D4B60"/>
    <w:sectPr w:rsidR="003D4B60" w:rsidSect="00EA6198">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96FA275" w14:textId="77777777" w:rsidR="00A24540" w:rsidRDefault="00A24540" w:rsidP="00336087">
      <w:pPr>
        <w:spacing w:after="0" w:line="240" w:lineRule="auto"/>
      </w:pPr>
      <w:r>
        <w:separator/>
      </w:r>
    </w:p>
  </w:endnote>
  <w:endnote w:type="continuationSeparator" w:id="0">
    <w:p w14:paraId="1F53640E" w14:textId="77777777" w:rsidR="00A24540" w:rsidRDefault="00A24540" w:rsidP="003360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7506144"/>
      <w:docPartObj>
        <w:docPartGallery w:val="Page Numbers (Bottom of Page)"/>
        <w:docPartUnique/>
      </w:docPartObj>
    </w:sdtPr>
    <w:sdtEndPr>
      <w:rPr>
        <w:color w:val="7F7F7F" w:themeColor="background1" w:themeShade="7F"/>
        <w:spacing w:val="60"/>
      </w:rPr>
    </w:sdtEndPr>
    <w:sdtContent>
      <w:p w14:paraId="1D57283E" w14:textId="77777777" w:rsidR="00A24540" w:rsidRDefault="00336087">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6</w:t>
        </w:r>
        <w:r>
          <w:rPr>
            <w:noProof/>
          </w:rPr>
          <w:fldChar w:fldCharType="end"/>
        </w:r>
        <w:r>
          <w:t xml:space="preserve"> | </w:t>
        </w:r>
        <w:r>
          <w:rPr>
            <w:color w:val="7F7F7F" w:themeColor="background1" w:themeShade="7F"/>
            <w:spacing w:val="60"/>
          </w:rPr>
          <w:t>Page</w:t>
        </w:r>
      </w:p>
    </w:sdtContent>
  </w:sdt>
  <w:p w14:paraId="33AF84CD" w14:textId="77777777" w:rsidR="00A24540" w:rsidRDefault="00A2454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37F4CB4" w14:textId="77777777" w:rsidR="00A24540" w:rsidRDefault="00A24540" w:rsidP="00336087">
      <w:pPr>
        <w:spacing w:after="0" w:line="240" w:lineRule="auto"/>
      </w:pPr>
      <w:r>
        <w:separator/>
      </w:r>
    </w:p>
  </w:footnote>
  <w:footnote w:type="continuationSeparator" w:id="0">
    <w:p w14:paraId="49E0A1D0" w14:textId="77777777" w:rsidR="00A24540" w:rsidRDefault="00A24540" w:rsidP="0033608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116CB1" w14:textId="77777777" w:rsidR="00A24540" w:rsidRDefault="00A24540" w:rsidP="003E53E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F85A75"/>
    <w:multiLevelType w:val="hybridMultilevel"/>
    <w:tmpl w:val="00F2AD8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16cid:durableId="7105012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4540"/>
    <w:rsid w:val="00190CF1"/>
    <w:rsid w:val="00336087"/>
    <w:rsid w:val="003D4B60"/>
    <w:rsid w:val="00A24540"/>
    <w:rsid w:val="00BD08DE"/>
    <w:rsid w:val="00FA2165"/>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801EAA"/>
  <w15:chartTrackingRefBased/>
  <w15:docId w15:val="{11B9A1B9-E11B-444B-BAC9-898882DA97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N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6087"/>
    <w:pPr>
      <w:spacing w:after="200" w:line="276" w:lineRule="auto"/>
    </w:pPr>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36087"/>
    <w:pPr>
      <w:tabs>
        <w:tab w:val="center" w:pos="4513"/>
        <w:tab w:val="right" w:pos="9026"/>
      </w:tabs>
      <w:spacing w:after="0" w:line="240" w:lineRule="auto"/>
    </w:pPr>
  </w:style>
  <w:style w:type="character" w:customStyle="1" w:styleId="HeaderChar">
    <w:name w:val="Header Char"/>
    <w:basedOn w:val="DefaultParagraphFont"/>
    <w:link w:val="Header"/>
    <w:uiPriority w:val="99"/>
    <w:rsid w:val="00336087"/>
    <w:rPr>
      <w:kern w:val="0"/>
      <w14:ligatures w14:val="none"/>
    </w:rPr>
  </w:style>
  <w:style w:type="paragraph" w:styleId="Footer">
    <w:name w:val="footer"/>
    <w:basedOn w:val="Normal"/>
    <w:link w:val="FooterChar"/>
    <w:uiPriority w:val="99"/>
    <w:unhideWhenUsed/>
    <w:rsid w:val="00336087"/>
    <w:pPr>
      <w:tabs>
        <w:tab w:val="center" w:pos="4513"/>
        <w:tab w:val="right" w:pos="9026"/>
      </w:tabs>
      <w:spacing w:after="0" w:line="240" w:lineRule="auto"/>
    </w:pPr>
  </w:style>
  <w:style w:type="character" w:customStyle="1" w:styleId="FooterChar">
    <w:name w:val="Footer Char"/>
    <w:basedOn w:val="DefaultParagraphFont"/>
    <w:link w:val="Footer"/>
    <w:uiPriority w:val="99"/>
    <w:rsid w:val="00336087"/>
    <w:rPr>
      <w:kern w:val="0"/>
      <w14:ligatures w14:val="none"/>
    </w:rPr>
  </w:style>
  <w:style w:type="character" w:styleId="Hyperlink">
    <w:name w:val="Hyperlink"/>
    <w:basedOn w:val="DefaultParagraphFont"/>
    <w:uiPriority w:val="99"/>
    <w:unhideWhenUsed/>
    <w:rsid w:val="00336087"/>
    <w:rPr>
      <w:color w:val="0563C1" w:themeColor="hyperlink"/>
      <w:u w:val="single"/>
    </w:rPr>
  </w:style>
  <w:style w:type="table" w:styleId="TableGrid">
    <w:name w:val="Table Grid"/>
    <w:basedOn w:val="TableNormal"/>
    <w:uiPriority w:val="59"/>
    <w:rsid w:val="00336087"/>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336087"/>
    <w:rPr>
      <w:sz w:val="16"/>
      <w:szCs w:val="16"/>
    </w:rPr>
  </w:style>
  <w:style w:type="paragraph" w:styleId="CommentText">
    <w:name w:val="annotation text"/>
    <w:basedOn w:val="Normal"/>
    <w:link w:val="CommentTextChar"/>
    <w:uiPriority w:val="99"/>
    <w:unhideWhenUsed/>
    <w:rsid w:val="00336087"/>
    <w:pPr>
      <w:spacing w:line="240" w:lineRule="auto"/>
    </w:pPr>
    <w:rPr>
      <w:sz w:val="20"/>
      <w:szCs w:val="20"/>
    </w:rPr>
  </w:style>
  <w:style w:type="character" w:customStyle="1" w:styleId="CommentTextChar">
    <w:name w:val="Comment Text Char"/>
    <w:basedOn w:val="DefaultParagraphFont"/>
    <w:link w:val="CommentText"/>
    <w:uiPriority w:val="99"/>
    <w:rsid w:val="00336087"/>
    <w:rPr>
      <w:kern w:val="0"/>
      <w:sz w:val="20"/>
      <w:szCs w:val="20"/>
      <w14:ligatures w14:val="none"/>
    </w:rPr>
  </w:style>
  <w:style w:type="paragraph" w:styleId="ListParagraph">
    <w:name w:val="List Paragraph"/>
    <w:basedOn w:val="Normal"/>
    <w:uiPriority w:val="34"/>
    <w:qFormat/>
    <w:rsid w:val="0033608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enny.ardouin@pg.canterbury.ac.nz"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ma205\OneDrive%20-%20University%20of%20Canterbury\PhD\Supplementary%20Materials\Cleft%20Camp\Participant%20For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Participant Form.dotx</Template>
  <TotalTime>0</TotalTime>
  <Pages>5</Pages>
  <Words>1044</Words>
  <Characters>5955</Characters>
  <Application>Microsoft Office Word</Application>
  <DocSecurity>0</DocSecurity>
  <Lines>49</Lines>
  <Paragraphs>13</Paragraphs>
  <ScaleCrop>false</ScaleCrop>
  <Company>University of Canterbury</Company>
  <LinksUpToDate>false</LinksUpToDate>
  <CharactersWithSpaces>6986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Kenny Ardouin</dc:creator>
  <cp:keywords/>
  <dc:description/>
  <cp:lastModifiedBy>Kenny Ardouin</cp:lastModifiedBy>
  <cp:revision>1</cp:revision>
  <dcterms:created xsi:type="dcterms:W3CDTF">2024-09-24T04:44:00Z</dcterms:created>
  <dcterms:modified xsi:type="dcterms:W3CDTF">2024-09-24T04:44:00Z</dcterms:modified>
</cp:coreProperties>
</file>