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4A29CD" w14:textId="77777777" w:rsidR="00B9794A" w:rsidRDefault="00B9794A" w:rsidP="00B9794A">
      <w:pPr>
        <w:jc w:val="center"/>
        <w:rPr>
          <w:b/>
          <w:sz w:val="28"/>
        </w:rPr>
      </w:pPr>
      <w:r>
        <w:rPr>
          <w:b/>
          <w:sz w:val="28"/>
        </w:rPr>
        <w:t>20</w:t>
      </w:r>
      <w:r w:rsidR="005D3649">
        <w:rPr>
          <w:b/>
          <w:sz w:val="28"/>
        </w:rPr>
        <w:t>24</w:t>
      </w:r>
      <w:r>
        <w:rPr>
          <w:b/>
          <w:sz w:val="28"/>
        </w:rPr>
        <w:t xml:space="preserve"> </w:t>
      </w:r>
      <w:r w:rsidR="005D3649">
        <w:rPr>
          <w:b/>
          <w:sz w:val="28"/>
        </w:rPr>
        <w:t xml:space="preserve">Cleft </w:t>
      </w:r>
      <w:r>
        <w:rPr>
          <w:b/>
          <w:sz w:val="28"/>
        </w:rPr>
        <w:t>Youth Camp Volunteer Information Pack</w:t>
      </w:r>
    </w:p>
    <w:p w14:paraId="1C327BF6" w14:textId="77777777" w:rsidR="000C7D46" w:rsidRDefault="002709B1" w:rsidP="00B9794A">
      <w:pPr>
        <w:spacing w:after="0" w:line="240" w:lineRule="auto"/>
        <w:jc w:val="center"/>
      </w:pPr>
      <w:r>
        <w:t>Thank you for registering your interest to volunteer for the 2024 Cleft Youth Camp.</w:t>
      </w:r>
      <w:r w:rsidR="00B9794A">
        <w:t xml:space="preserve"> Here is an information pack which should provide some helpful information about what to expect from us, and what we expect from you. Please take the time to read it carefully, and please note that we need certain parts of this pack returned to us by </w:t>
      </w:r>
      <w:r w:rsidR="006E771C">
        <w:rPr>
          <w:b/>
        </w:rPr>
        <w:t>Thursday</w:t>
      </w:r>
      <w:r>
        <w:rPr>
          <w:b/>
        </w:rPr>
        <w:t xml:space="preserve"> 31 </w:t>
      </w:r>
      <w:r w:rsidR="006E771C">
        <w:rPr>
          <w:b/>
        </w:rPr>
        <w:t>August</w:t>
      </w:r>
      <w:r>
        <w:rPr>
          <w:b/>
        </w:rPr>
        <w:t xml:space="preserve"> 2023</w:t>
      </w:r>
      <w:r w:rsidR="00B9794A">
        <w:rPr>
          <w:b/>
        </w:rPr>
        <w:t>.</w:t>
      </w:r>
    </w:p>
    <w:p w14:paraId="57CA41B7" w14:textId="77777777" w:rsidR="000C7D46" w:rsidRDefault="000C7D46" w:rsidP="00B9794A">
      <w:pPr>
        <w:spacing w:after="0" w:line="240" w:lineRule="auto"/>
        <w:jc w:val="center"/>
      </w:pPr>
    </w:p>
    <w:p w14:paraId="0547EFE9" w14:textId="77777777" w:rsidR="00FF6D27" w:rsidRDefault="000C7D46" w:rsidP="00B9794A">
      <w:pPr>
        <w:spacing w:after="0" w:line="240" w:lineRule="auto"/>
        <w:jc w:val="center"/>
      </w:pPr>
      <w:r>
        <w:t>If you have any queries, please contact Kenny Ardouin –</w:t>
      </w:r>
      <w:r w:rsidR="005D3649">
        <w:t xml:space="preserve"> </w:t>
      </w:r>
      <w:hyperlink r:id="rId7" w:history="1">
        <w:r w:rsidR="005D3649" w:rsidRPr="00F731B8">
          <w:rPr>
            <w:rStyle w:val="Hyperlink"/>
          </w:rPr>
          <w:t>kenny.ardouin@pg.canterbury.ac.nz</w:t>
        </w:r>
      </w:hyperlink>
      <w:r w:rsidR="005D3649">
        <w:t xml:space="preserve"> </w:t>
      </w:r>
      <w:r>
        <w:t xml:space="preserve">or by telephone on </w:t>
      </w:r>
      <w:r w:rsidR="005D3649">
        <w:t>03 369 1912</w:t>
      </w:r>
      <w:r w:rsidR="00FF6D27">
        <w:t>.</w:t>
      </w:r>
    </w:p>
    <w:p w14:paraId="33CB7CBC" w14:textId="77777777" w:rsidR="000910D8" w:rsidRDefault="000910D8" w:rsidP="00B9794A">
      <w:pPr>
        <w:spacing w:after="0" w:line="240" w:lineRule="auto"/>
        <w:jc w:val="center"/>
      </w:pPr>
    </w:p>
    <w:p w14:paraId="207D0FE4" w14:textId="77777777" w:rsidR="00AA1C0F" w:rsidRDefault="00AA1C0F" w:rsidP="00B9794A">
      <w:pPr>
        <w:spacing w:after="0" w:line="240" w:lineRule="auto"/>
        <w:jc w:val="center"/>
      </w:pPr>
    </w:p>
    <w:p w14:paraId="78D75E43" w14:textId="77777777" w:rsidR="000910D8" w:rsidRPr="006E771C" w:rsidRDefault="000910D8" w:rsidP="000910D8">
      <w:pPr>
        <w:spacing w:after="0" w:line="240" w:lineRule="auto"/>
        <w:rPr>
          <w:b/>
          <w:bCs/>
        </w:rPr>
      </w:pPr>
      <w:r>
        <w:t xml:space="preserve">Note that the positions, Camp Volunteer and Camp Leader are synonymous </w:t>
      </w:r>
      <w:r w:rsidR="005D3649">
        <w:t xml:space="preserve">(the same) </w:t>
      </w:r>
      <w:r>
        <w:t>and may be used interchangeably in written documentation we provide to you.</w:t>
      </w:r>
      <w:r w:rsidR="007B0764">
        <w:t xml:space="preserve"> </w:t>
      </w:r>
      <w:r w:rsidR="007B0764">
        <w:rPr>
          <w:b/>
          <w:bCs/>
        </w:rPr>
        <w:t>Please note: You must be aged 20 or over on 1 April 2024 to be eligible to be a camp volunteer.</w:t>
      </w:r>
    </w:p>
    <w:p w14:paraId="794838A2" w14:textId="77777777" w:rsidR="000910D8" w:rsidRDefault="000910D8" w:rsidP="000910D8">
      <w:pPr>
        <w:spacing w:after="0" w:line="240" w:lineRule="auto"/>
      </w:pPr>
    </w:p>
    <w:p w14:paraId="62B18846" w14:textId="77777777" w:rsidR="00AA1C0F" w:rsidRDefault="00AA1C0F" w:rsidP="0039750D">
      <w:pPr>
        <w:spacing w:after="0" w:line="240" w:lineRule="auto"/>
        <w:jc w:val="both"/>
      </w:pPr>
    </w:p>
    <w:p w14:paraId="4FC5D526" w14:textId="77777777" w:rsidR="00AA1C0F" w:rsidRDefault="00AA1C0F" w:rsidP="0039750D">
      <w:pPr>
        <w:spacing w:after="0" w:line="240" w:lineRule="auto"/>
        <w:jc w:val="both"/>
        <w:rPr>
          <w:b/>
        </w:rPr>
      </w:pPr>
      <w:r>
        <w:rPr>
          <w:b/>
        </w:rPr>
        <w:t>Police Vetting</w:t>
      </w:r>
    </w:p>
    <w:p w14:paraId="738EE5F9" w14:textId="77777777" w:rsidR="00AA1C0F" w:rsidRDefault="00AA1C0F" w:rsidP="0039750D">
      <w:pPr>
        <w:spacing w:after="0" w:line="240" w:lineRule="auto"/>
        <w:jc w:val="both"/>
      </w:pPr>
      <w:r>
        <w:t xml:space="preserve">All positions are offered subject to a satisfactory police vet. </w:t>
      </w:r>
      <w:r w:rsidR="000910D8">
        <w:t xml:space="preserve">Please note that changes in NZ Police vetting policy requires vetting for all volunteers even if vetted for </w:t>
      </w:r>
      <w:r w:rsidR="005D3649">
        <w:t>previous</w:t>
      </w:r>
      <w:r w:rsidR="000910D8">
        <w:t xml:space="preserve"> camp</w:t>
      </w:r>
      <w:r w:rsidR="005D3649">
        <w:t>s</w:t>
      </w:r>
      <w:r w:rsidR="000910D8">
        <w:t xml:space="preserve">. </w:t>
      </w:r>
      <w:r>
        <w:t xml:space="preserve">Please see below for more information on what this involves, or visit </w:t>
      </w:r>
      <w:hyperlink r:id="rId8" w:history="1">
        <w:r w:rsidR="00191FA3" w:rsidRPr="007B24BA">
          <w:rPr>
            <w:rStyle w:val="Hyperlink"/>
          </w:rPr>
          <w:t>https://www.police.govt.nz/advice-services/businesses-and-organisations/nz-police-vetting-service</w:t>
        </w:r>
      </w:hyperlink>
      <w:r>
        <w:t>.</w:t>
      </w:r>
      <w:r w:rsidR="00B372D3">
        <w:t xml:space="preserve"> Police vetting will be carried out by the University of Canterbury School of Psychology, Speech and Hearing.</w:t>
      </w:r>
    </w:p>
    <w:p w14:paraId="4C19731F" w14:textId="77777777" w:rsidR="00AA1C0F" w:rsidRDefault="00AA1C0F" w:rsidP="0039750D">
      <w:pPr>
        <w:spacing w:after="0" w:line="240" w:lineRule="auto"/>
        <w:jc w:val="both"/>
      </w:pPr>
    </w:p>
    <w:p w14:paraId="07625B3C" w14:textId="77777777" w:rsidR="00FE61E9" w:rsidRDefault="00FE61E9" w:rsidP="0039750D">
      <w:pPr>
        <w:spacing w:after="0" w:line="240" w:lineRule="auto"/>
        <w:jc w:val="both"/>
        <w:rPr>
          <w:b/>
        </w:rPr>
      </w:pPr>
      <w:r>
        <w:rPr>
          <w:b/>
        </w:rPr>
        <w:t>Camp Venue</w:t>
      </w:r>
    </w:p>
    <w:p w14:paraId="6352C0A5" w14:textId="77777777" w:rsidR="00FE61E9" w:rsidRDefault="00FE61E9" w:rsidP="0039750D">
      <w:pPr>
        <w:spacing w:after="0" w:line="240" w:lineRule="auto"/>
        <w:jc w:val="both"/>
      </w:pPr>
      <w:r>
        <w:t xml:space="preserve">The camp venue is </w:t>
      </w:r>
      <w:r w:rsidR="002709B1">
        <w:t>within greater</w:t>
      </w:r>
      <w:r w:rsidR="005D3649">
        <w:t xml:space="preserve"> Auckland</w:t>
      </w:r>
      <w:r w:rsidR="002709B1">
        <w:t xml:space="preserve"> city</w:t>
      </w:r>
      <w:r w:rsidR="005D3649">
        <w:t>.</w:t>
      </w:r>
      <w:r w:rsidR="002709B1">
        <w:t xml:space="preserve"> The exact venue location and details will be disclosed to volunteers once they are fully registered.</w:t>
      </w:r>
    </w:p>
    <w:p w14:paraId="78B56E74" w14:textId="77777777" w:rsidR="00E72BE7" w:rsidRDefault="00E72BE7" w:rsidP="0039750D">
      <w:pPr>
        <w:spacing w:after="0" w:line="240" w:lineRule="auto"/>
        <w:jc w:val="both"/>
      </w:pPr>
    </w:p>
    <w:p w14:paraId="635B4349" w14:textId="77777777" w:rsidR="00E72BE7" w:rsidRDefault="00E72BE7" w:rsidP="0039750D">
      <w:pPr>
        <w:spacing w:after="0" w:line="240" w:lineRule="auto"/>
        <w:jc w:val="both"/>
        <w:rPr>
          <w:b/>
        </w:rPr>
      </w:pPr>
      <w:r>
        <w:rPr>
          <w:b/>
        </w:rPr>
        <w:t>Camp Programme</w:t>
      </w:r>
    </w:p>
    <w:p w14:paraId="3F313E22" w14:textId="77777777" w:rsidR="00E72BE7" w:rsidRPr="00E72BE7" w:rsidRDefault="00E72BE7" w:rsidP="0039750D">
      <w:pPr>
        <w:spacing w:after="0" w:line="240" w:lineRule="auto"/>
        <w:jc w:val="both"/>
      </w:pPr>
      <w:r>
        <w:t xml:space="preserve">This is still being put together and will be </w:t>
      </w:r>
      <w:r w:rsidR="000910D8">
        <w:t xml:space="preserve">provided to you with the final camp information document </w:t>
      </w:r>
      <w:r w:rsidR="00191FA3">
        <w:t xml:space="preserve">no later than </w:t>
      </w:r>
      <w:r w:rsidR="005D3649">
        <w:t xml:space="preserve">two weeks </w:t>
      </w:r>
      <w:r w:rsidR="000910D8">
        <w:t>prior to camp.</w:t>
      </w:r>
      <w:r w:rsidR="007B0764">
        <w:t xml:space="preserve"> It will include a range of different activities – for example, orienteering, kayaking, waterslides, movie nights, air rifles, sharing stories, and some special guest speakers etc.</w:t>
      </w:r>
    </w:p>
    <w:p w14:paraId="5F29666E" w14:textId="77777777" w:rsidR="00FE61E9" w:rsidRDefault="00FE61E9" w:rsidP="0039750D">
      <w:pPr>
        <w:spacing w:after="0" w:line="240" w:lineRule="auto"/>
        <w:jc w:val="both"/>
      </w:pPr>
    </w:p>
    <w:p w14:paraId="524B801F" w14:textId="77777777" w:rsidR="00FE61E9" w:rsidRDefault="00FE61E9" w:rsidP="0039750D">
      <w:pPr>
        <w:spacing w:after="0" w:line="240" w:lineRule="auto"/>
        <w:jc w:val="both"/>
        <w:rPr>
          <w:b/>
        </w:rPr>
      </w:pPr>
      <w:r>
        <w:rPr>
          <w:b/>
        </w:rPr>
        <w:t>Time Commitment</w:t>
      </w:r>
    </w:p>
    <w:p w14:paraId="357F1043" w14:textId="77777777" w:rsidR="00FE61E9" w:rsidRPr="00FE61E9" w:rsidRDefault="00FE61E9" w:rsidP="0039750D">
      <w:pPr>
        <w:spacing w:after="0" w:line="240" w:lineRule="auto"/>
        <w:jc w:val="both"/>
      </w:pPr>
      <w:r>
        <w:t xml:space="preserve">Unless prior arrangement has been reached with the </w:t>
      </w:r>
      <w:r w:rsidR="00B372D3">
        <w:t>Camp Manager (Kenny Ardouin)</w:t>
      </w:r>
      <w:r>
        <w:t xml:space="preserve">, </w:t>
      </w:r>
      <w:r w:rsidR="004A6BB4">
        <w:t xml:space="preserve">it will be assumed that you are available for the entirety of the camp. For those outside of Auckland, this may mean </w:t>
      </w:r>
      <w:r w:rsidR="000910D8">
        <w:t xml:space="preserve">travelling to Auckland on </w:t>
      </w:r>
      <w:r w:rsidR="005D3649">
        <w:t>Tuesday 16</w:t>
      </w:r>
      <w:r w:rsidR="000910D8">
        <w:t xml:space="preserve"> April to be available to assist with logistics on the morning of </w:t>
      </w:r>
      <w:r w:rsidR="005D3649">
        <w:t>Wednesday</w:t>
      </w:r>
      <w:r w:rsidR="000910D8">
        <w:t xml:space="preserve"> 1</w:t>
      </w:r>
      <w:r w:rsidR="005D3649">
        <w:t>7</w:t>
      </w:r>
      <w:r w:rsidR="000910D8">
        <w:t xml:space="preserve"> April. Exact time commitments will be discussed with you individually.</w:t>
      </w:r>
    </w:p>
    <w:p w14:paraId="669F9C80" w14:textId="77777777" w:rsidR="00FE61E9" w:rsidRDefault="00FE61E9" w:rsidP="0039750D">
      <w:pPr>
        <w:spacing w:after="0" w:line="240" w:lineRule="auto"/>
        <w:jc w:val="both"/>
      </w:pPr>
    </w:p>
    <w:p w14:paraId="1443C341" w14:textId="77777777" w:rsidR="00FE61E9" w:rsidRDefault="00FE61E9" w:rsidP="0039750D">
      <w:pPr>
        <w:spacing w:after="0" w:line="240" w:lineRule="auto"/>
        <w:jc w:val="both"/>
        <w:rPr>
          <w:b/>
        </w:rPr>
      </w:pPr>
      <w:r>
        <w:rPr>
          <w:b/>
        </w:rPr>
        <w:t>Volunteer Transport &amp; Expenses</w:t>
      </w:r>
    </w:p>
    <w:p w14:paraId="06A6458C" w14:textId="77777777" w:rsidR="00FE61E9" w:rsidRDefault="000910D8" w:rsidP="0039750D">
      <w:pPr>
        <w:spacing w:after="0" w:line="240" w:lineRule="auto"/>
        <w:jc w:val="both"/>
      </w:pPr>
      <w:r>
        <w:t>Volunteers are exempt from camp fees for the 20</w:t>
      </w:r>
      <w:r w:rsidR="005D3649">
        <w:t>24</w:t>
      </w:r>
      <w:r>
        <w:t xml:space="preserve"> camp. Meals, activities and accommodation will be provided. </w:t>
      </w:r>
      <w:r w:rsidR="005D3649">
        <w:t>Air transport to and from Auckland, and land transport from Auckland Airport to the venue will be provided for those attending from outside of the region. Transfers to and from your home airport are your responsibility.</w:t>
      </w:r>
    </w:p>
    <w:p w14:paraId="33C6B06D" w14:textId="77777777" w:rsidR="00FE61E9" w:rsidRDefault="00FE61E9" w:rsidP="0039750D">
      <w:pPr>
        <w:spacing w:after="0" w:line="240" w:lineRule="auto"/>
        <w:jc w:val="both"/>
      </w:pPr>
    </w:p>
    <w:p w14:paraId="686B11A6" w14:textId="77777777" w:rsidR="00FE61E9" w:rsidRDefault="00FE61E9" w:rsidP="0039750D">
      <w:pPr>
        <w:spacing w:after="0" w:line="240" w:lineRule="auto"/>
        <w:jc w:val="both"/>
        <w:rPr>
          <w:i/>
        </w:rPr>
      </w:pPr>
      <w:r>
        <w:rPr>
          <w:i/>
        </w:rPr>
        <w:t>Transport for those within Auckland:</w:t>
      </w:r>
    </w:p>
    <w:p w14:paraId="6E90F527" w14:textId="77777777" w:rsidR="00FE61E9" w:rsidRDefault="00B54201" w:rsidP="0039750D">
      <w:pPr>
        <w:spacing w:after="0" w:line="240" w:lineRule="auto"/>
        <w:jc w:val="both"/>
      </w:pPr>
      <w:r>
        <w:t>V</w:t>
      </w:r>
      <w:r w:rsidR="00FE61E9">
        <w:t>ehicle</w:t>
      </w:r>
      <w:r>
        <w:t>s</w:t>
      </w:r>
      <w:r w:rsidR="00FE61E9">
        <w:t xml:space="preserve"> will depart from </w:t>
      </w:r>
      <w:r w:rsidR="005D3649">
        <w:t>Auckland Airport</w:t>
      </w:r>
      <w:r w:rsidR="00FE61E9">
        <w:t xml:space="preserve"> </w:t>
      </w:r>
      <w:r w:rsidR="00B372D3">
        <w:t xml:space="preserve">and Auckland City Centre </w:t>
      </w:r>
      <w:r w:rsidR="00FE61E9">
        <w:t xml:space="preserve">on </w:t>
      </w:r>
      <w:r w:rsidR="005D3649">
        <w:t>Wednesday 17 April</w:t>
      </w:r>
      <w:r>
        <w:t xml:space="preserve"> from 9</w:t>
      </w:r>
      <w:r w:rsidR="007F7F9F">
        <w:t>am onwards</w:t>
      </w:r>
      <w:r w:rsidR="00B372D3">
        <w:t xml:space="preserve"> and drop-off around 5pm on Friday 19 April</w:t>
      </w:r>
      <w:r w:rsidR="007F7F9F">
        <w:t>. We will work with you to meet you at a location from where we can provide transport.</w:t>
      </w:r>
    </w:p>
    <w:p w14:paraId="4A19CFEE" w14:textId="77777777" w:rsidR="00DD479F" w:rsidRDefault="00DD479F" w:rsidP="0039750D">
      <w:pPr>
        <w:spacing w:after="0" w:line="240" w:lineRule="auto"/>
        <w:jc w:val="both"/>
      </w:pPr>
    </w:p>
    <w:p w14:paraId="5B4AB38D" w14:textId="77777777" w:rsidR="00DD479F" w:rsidRDefault="00DD479F" w:rsidP="0039750D">
      <w:pPr>
        <w:spacing w:after="0" w:line="240" w:lineRule="auto"/>
        <w:jc w:val="both"/>
        <w:rPr>
          <w:i/>
        </w:rPr>
      </w:pPr>
      <w:r>
        <w:rPr>
          <w:i/>
        </w:rPr>
        <w:t xml:space="preserve">Transport for those from </w:t>
      </w:r>
      <w:r w:rsidR="00B54201">
        <w:rPr>
          <w:i/>
        </w:rPr>
        <w:t>outside Auckland</w:t>
      </w:r>
      <w:r>
        <w:rPr>
          <w:i/>
        </w:rPr>
        <w:t>:</w:t>
      </w:r>
    </w:p>
    <w:p w14:paraId="5BD71D1C" w14:textId="77777777" w:rsidR="00DD479F" w:rsidRDefault="00DD479F" w:rsidP="0039750D">
      <w:pPr>
        <w:spacing w:after="0" w:line="240" w:lineRule="auto"/>
        <w:jc w:val="both"/>
      </w:pPr>
      <w:r>
        <w:lastRenderedPageBreak/>
        <w:t>We will liaise with y</w:t>
      </w:r>
      <w:r w:rsidR="00B54201">
        <w:t xml:space="preserve">ou directly to co-ordinate </w:t>
      </w:r>
      <w:r w:rsidR="005D3649">
        <w:t>your air and land transport</w:t>
      </w:r>
      <w:r w:rsidR="002D10E1">
        <w:t>.</w:t>
      </w:r>
    </w:p>
    <w:p w14:paraId="6684A2CC" w14:textId="77777777" w:rsidR="0039750D" w:rsidRDefault="0039750D" w:rsidP="0039750D">
      <w:pPr>
        <w:spacing w:after="0" w:line="240" w:lineRule="auto"/>
        <w:jc w:val="both"/>
      </w:pPr>
    </w:p>
    <w:p w14:paraId="09664DF8" w14:textId="77777777" w:rsidR="0039750D" w:rsidRDefault="0039750D" w:rsidP="0039750D">
      <w:pPr>
        <w:spacing w:after="0" w:line="240" w:lineRule="auto"/>
        <w:jc w:val="both"/>
        <w:rPr>
          <w:b/>
        </w:rPr>
      </w:pPr>
      <w:r>
        <w:rPr>
          <w:b/>
        </w:rPr>
        <w:t>Registered First Aiders</w:t>
      </w:r>
      <w:r w:rsidR="005D3649">
        <w:rPr>
          <w:b/>
        </w:rPr>
        <w:t xml:space="preserve"> and Mental Health First Aiders</w:t>
      </w:r>
    </w:p>
    <w:p w14:paraId="34C9DF1D" w14:textId="77777777" w:rsidR="0039750D" w:rsidRDefault="0039750D" w:rsidP="0039750D">
      <w:pPr>
        <w:spacing w:after="0" w:line="240" w:lineRule="auto"/>
        <w:jc w:val="both"/>
      </w:pPr>
      <w:r>
        <w:t>If you hold a current first aid</w:t>
      </w:r>
      <w:r w:rsidR="005D3649">
        <w:t>, or mental health first aid</w:t>
      </w:r>
      <w:r>
        <w:t xml:space="preserve"> qualification, please let us know.</w:t>
      </w:r>
    </w:p>
    <w:p w14:paraId="3F8121F8" w14:textId="77777777" w:rsidR="00303DA6" w:rsidRDefault="00303DA6" w:rsidP="0039750D">
      <w:pPr>
        <w:spacing w:after="0" w:line="240" w:lineRule="auto"/>
        <w:jc w:val="both"/>
      </w:pPr>
    </w:p>
    <w:p w14:paraId="5800F70B" w14:textId="77777777" w:rsidR="00303DA6" w:rsidRDefault="00B372D3" w:rsidP="0039750D">
      <w:pPr>
        <w:spacing w:after="0" w:line="240" w:lineRule="auto"/>
        <w:jc w:val="both"/>
        <w:rPr>
          <w:b/>
        </w:rPr>
      </w:pPr>
      <w:r>
        <w:rPr>
          <w:b/>
        </w:rPr>
        <w:t>Supporting Diversity within</w:t>
      </w:r>
      <w:r w:rsidR="00303DA6">
        <w:rPr>
          <w:b/>
        </w:rPr>
        <w:t xml:space="preserve"> Participants</w:t>
      </w:r>
    </w:p>
    <w:p w14:paraId="38123391" w14:textId="77777777" w:rsidR="00303DA6" w:rsidRDefault="00303DA6" w:rsidP="0039750D">
      <w:pPr>
        <w:spacing w:after="0" w:line="240" w:lineRule="auto"/>
        <w:jc w:val="both"/>
      </w:pPr>
      <w:r>
        <w:t xml:space="preserve">As you may be aware, many individuals affected by cleft lip and palate also </w:t>
      </w:r>
      <w:r w:rsidR="005D3649">
        <w:t>have</w:t>
      </w:r>
      <w:r>
        <w:t xml:space="preserve"> co-existing conditions, which may warrant </w:t>
      </w:r>
      <w:r w:rsidR="00B372D3">
        <w:t>additional</w:t>
      </w:r>
      <w:r>
        <w:t xml:space="preserve"> care</w:t>
      </w:r>
      <w:r w:rsidR="00B372D3">
        <w:t xml:space="preserve"> to ensure their safety and wellbeing on camp</w:t>
      </w:r>
      <w:r>
        <w:t xml:space="preserve">. Information on these </w:t>
      </w:r>
      <w:r w:rsidR="00B54201">
        <w:t>conditions will be presented in confidence in advance if required</w:t>
      </w:r>
      <w:r>
        <w:t xml:space="preserve"> and it will be important to be understanding of the activity limitations that may be imposed on some participants by their condition. Furthermore, there is a wide range of cultural d</w:t>
      </w:r>
      <w:r w:rsidR="00E67820">
        <w:t>iversity among the participants as well as an age range of 1</w:t>
      </w:r>
      <w:r w:rsidR="005D3649">
        <w:t>0</w:t>
      </w:r>
      <w:r w:rsidR="00E67820">
        <w:t>-1</w:t>
      </w:r>
      <w:r w:rsidR="005D3649">
        <w:t>8</w:t>
      </w:r>
      <w:r w:rsidR="00E67820">
        <w:t>.</w:t>
      </w:r>
      <w:r w:rsidR="0035394A">
        <w:t xml:space="preserve"> </w:t>
      </w:r>
    </w:p>
    <w:p w14:paraId="2D5121F6" w14:textId="77777777" w:rsidR="00553D41" w:rsidRDefault="00553D41" w:rsidP="0039750D">
      <w:pPr>
        <w:spacing w:after="0" w:line="240" w:lineRule="auto"/>
        <w:jc w:val="both"/>
      </w:pPr>
    </w:p>
    <w:p w14:paraId="1C909D81" w14:textId="77777777" w:rsidR="00553D41" w:rsidRDefault="00B54201" w:rsidP="0039750D">
      <w:pPr>
        <w:spacing w:after="0" w:line="240" w:lineRule="auto"/>
        <w:jc w:val="both"/>
        <w:rPr>
          <w:b/>
        </w:rPr>
      </w:pPr>
      <w:r>
        <w:rPr>
          <w:b/>
        </w:rPr>
        <w:t>Training</w:t>
      </w:r>
    </w:p>
    <w:p w14:paraId="72F72E1C" w14:textId="77777777" w:rsidR="00556C78" w:rsidRDefault="005D3649" w:rsidP="00B54201">
      <w:pPr>
        <w:spacing w:after="0" w:line="240" w:lineRule="auto"/>
        <w:jc w:val="both"/>
      </w:pPr>
      <w:r>
        <w:t xml:space="preserve">You will be invited to attend a training day in </w:t>
      </w:r>
      <w:r w:rsidR="00191FA3">
        <w:t>March</w:t>
      </w:r>
      <w:r>
        <w:t xml:space="preserve"> 2024 – you will be able to attend in person (if located in Christchurch) or via Zoom.</w:t>
      </w:r>
    </w:p>
    <w:p w14:paraId="0FB0D69F" w14:textId="77777777" w:rsidR="00B54201" w:rsidRDefault="00B54201" w:rsidP="00B54201">
      <w:pPr>
        <w:spacing w:after="0" w:line="240" w:lineRule="auto"/>
        <w:jc w:val="both"/>
      </w:pPr>
    </w:p>
    <w:p w14:paraId="0E263B5A" w14:textId="77777777" w:rsidR="00B54201" w:rsidRPr="00B54201" w:rsidRDefault="00B54201" w:rsidP="00B54201">
      <w:pPr>
        <w:spacing w:after="0" w:line="240" w:lineRule="auto"/>
        <w:jc w:val="both"/>
        <w:rPr>
          <w:b/>
        </w:rPr>
      </w:pPr>
      <w:r>
        <w:rPr>
          <w:b/>
        </w:rPr>
        <w:t>Driving</w:t>
      </w:r>
    </w:p>
    <w:p w14:paraId="6BBF97E7" w14:textId="77777777" w:rsidR="001B057D" w:rsidRDefault="005D3649" w:rsidP="0039750D">
      <w:pPr>
        <w:spacing w:after="0" w:line="240" w:lineRule="auto"/>
        <w:jc w:val="both"/>
      </w:pPr>
      <w:r>
        <w:t>Some volunteers may need to help with driving duties.</w:t>
      </w:r>
      <w:r w:rsidR="00A95ADB">
        <w:t xml:space="preserve"> All vehicles used for the camp will be provided by us (you won’t have to use your own private vehicle).</w:t>
      </w:r>
      <w:r>
        <w:t xml:space="preserve"> Please indicate if you hold</w:t>
      </w:r>
      <w:r w:rsidR="00B54201">
        <w:t xml:space="preserve"> a clean and full class 1 driver’s licence </w:t>
      </w:r>
      <w:r>
        <w:t>and are prepared to assist in this way</w:t>
      </w:r>
      <w:r w:rsidR="00B54201">
        <w:t>.</w:t>
      </w:r>
    </w:p>
    <w:p w14:paraId="30335934" w14:textId="77777777" w:rsidR="00B372D3" w:rsidRDefault="00B372D3" w:rsidP="0039750D">
      <w:pPr>
        <w:spacing w:after="0" w:line="240" w:lineRule="auto"/>
        <w:jc w:val="both"/>
      </w:pPr>
    </w:p>
    <w:p w14:paraId="3CF1E31A" w14:textId="77777777" w:rsidR="00B372D3" w:rsidRDefault="003B5B74" w:rsidP="0039750D">
      <w:pPr>
        <w:spacing w:after="0" w:line="240" w:lineRule="auto"/>
        <w:jc w:val="both"/>
        <w:rPr>
          <w:b/>
          <w:bCs/>
        </w:rPr>
      </w:pPr>
      <w:r>
        <w:rPr>
          <w:b/>
          <w:bCs/>
        </w:rPr>
        <w:t>Concurrent</w:t>
      </w:r>
      <w:r w:rsidR="00B372D3">
        <w:rPr>
          <w:b/>
          <w:bCs/>
        </w:rPr>
        <w:t xml:space="preserve"> Research Study</w:t>
      </w:r>
      <w:r>
        <w:rPr>
          <w:b/>
          <w:bCs/>
        </w:rPr>
        <w:t xml:space="preserve"> at Camp</w:t>
      </w:r>
    </w:p>
    <w:p w14:paraId="26A233AA" w14:textId="77777777" w:rsidR="00B372D3" w:rsidRPr="00B372D3" w:rsidRDefault="00B372D3" w:rsidP="0039750D">
      <w:pPr>
        <w:spacing w:after="0" w:line="240" w:lineRule="auto"/>
        <w:jc w:val="both"/>
      </w:pPr>
      <w:r>
        <w:t>During the camp, participants will</w:t>
      </w:r>
      <w:r w:rsidR="003B5B74">
        <w:t xml:space="preserve"> be invited to complete a series of surveys to evaluate their experience at camp, so that we can learn how to better support the cleft community through cleft camps. Completion of surveys is optional, you may be asked to help administer the surveys (full training and support will be provided). The research is being conducted by Kenny Ardouin as part of a PhD programme of study at the University of Canterbury, and has been approved by the Human Research Ethics Committee (HREC). More information will be provided during the training day.</w:t>
      </w:r>
    </w:p>
    <w:p w14:paraId="37A4C4B8" w14:textId="77777777" w:rsidR="00B9794A" w:rsidRDefault="00B9794A" w:rsidP="00AA1C0F">
      <w:pPr>
        <w:spacing w:after="0" w:line="240" w:lineRule="auto"/>
        <w:rPr>
          <w:b/>
          <w:sz w:val="28"/>
        </w:rPr>
      </w:pPr>
      <w:r>
        <w:rPr>
          <w:b/>
          <w:sz w:val="28"/>
        </w:rPr>
        <w:br w:type="page"/>
      </w:r>
    </w:p>
    <w:p w14:paraId="471B9704" w14:textId="77777777" w:rsidR="003E53E5" w:rsidRDefault="003E53E5" w:rsidP="003E53E5">
      <w:pPr>
        <w:spacing w:after="0" w:line="240" w:lineRule="auto"/>
        <w:jc w:val="center"/>
        <w:rPr>
          <w:b/>
          <w:sz w:val="28"/>
        </w:rPr>
      </w:pPr>
      <w:r w:rsidRPr="003E53E5">
        <w:rPr>
          <w:b/>
          <w:sz w:val="28"/>
        </w:rPr>
        <w:lastRenderedPageBreak/>
        <w:t>20</w:t>
      </w:r>
      <w:r w:rsidR="005D3649">
        <w:rPr>
          <w:b/>
          <w:sz w:val="28"/>
        </w:rPr>
        <w:t>24</w:t>
      </w:r>
      <w:r w:rsidRPr="003E53E5">
        <w:rPr>
          <w:b/>
          <w:sz w:val="28"/>
        </w:rPr>
        <w:t xml:space="preserve"> Youth </w:t>
      </w:r>
      <w:r w:rsidR="007F438A">
        <w:rPr>
          <w:b/>
          <w:sz w:val="28"/>
        </w:rPr>
        <w:t>Volunteer Information Form</w:t>
      </w:r>
    </w:p>
    <w:p w14:paraId="087D5BEF" w14:textId="77777777" w:rsidR="003E53E5" w:rsidRDefault="003E53E5" w:rsidP="003E53E5">
      <w:pPr>
        <w:spacing w:after="0" w:line="240" w:lineRule="auto"/>
        <w:jc w:val="center"/>
      </w:pPr>
    </w:p>
    <w:p w14:paraId="4C3C8D61" w14:textId="77777777" w:rsidR="003E53E5" w:rsidRDefault="003E53E5" w:rsidP="005D3649">
      <w:pPr>
        <w:spacing w:after="0" w:line="240" w:lineRule="auto"/>
        <w:jc w:val="center"/>
      </w:pPr>
      <w:r>
        <w:t xml:space="preserve">Thank you for </w:t>
      </w:r>
      <w:r w:rsidR="007F438A">
        <w:t xml:space="preserve">volunteering to help with our </w:t>
      </w:r>
      <w:r w:rsidR="00B54201">
        <w:t>20</w:t>
      </w:r>
      <w:r w:rsidR="005D3649">
        <w:t>24</w:t>
      </w:r>
      <w:r w:rsidR="00B54201">
        <w:t xml:space="preserve"> youth c</w:t>
      </w:r>
      <w:r w:rsidR="007F438A">
        <w:t>amp</w:t>
      </w:r>
      <w:r>
        <w:t>.</w:t>
      </w:r>
      <w:r w:rsidR="007F438A">
        <w:t xml:space="preserve"> We are pleased to be able to offer you a place </w:t>
      </w:r>
      <w:r w:rsidR="007F438A" w:rsidRPr="00191FA3">
        <w:rPr>
          <w:b/>
          <w:bCs/>
        </w:rPr>
        <w:t xml:space="preserve">(subject to a </w:t>
      </w:r>
      <w:r w:rsidR="003C4A25" w:rsidRPr="00191FA3">
        <w:rPr>
          <w:b/>
          <w:bCs/>
        </w:rPr>
        <w:t xml:space="preserve">satisfactory </w:t>
      </w:r>
      <w:r w:rsidR="007F438A" w:rsidRPr="00191FA3">
        <w:rPr>
          <w:b/>
          <w:bCs/>
        </w:rPr>
        <w:t>police vet).</w:t>
      </w:r>
      <w:r>
        <w:t xml:space="preserve"> For your</w:t>
      </w:r>
      <w:r w:rsidR="007F438A">
        <w:t xml:space="preserve"> safety</w:t>
      </w:r>
      <w:r>
        <w:t xml:space="preserve"> and </w:t>
      </w:r>
      <w:r w:rsidR="007F438A">
        <w:t>the safety of all participants</w:t>
      </w:r>
      <w:r>
        <w:t>, please complete the form below and email back to</w:t>
      </w:r>
      <w:r w:rsidR="005D3649">
        <w:t xml:space="preserve"> </w:t>
      </w:r>
      <w:hyperlink r:id="rId9" w:history="1">
        <w:r w:rsidR="005D3649" w:rsidRPr="00F731B8">
          <w:rPr>
            <w:rStyle w:val="Hyperlink"/>
          </w:rPr>
          <w:t>kenny.ardouin@pg.canterbury.ac.nz</w:t>
        </w:r>
      </w:hyperlink>
      <w:r w:rsidR="005D3649">
        <w:t xml:space="preserve"> </w:t>
      </w:r>
      <w:r>
        <w:t xml:space="preserve"> </w:t>
      </w:r>
    </w:p>
    <w:p w14:paraId="4A08ACDC" w14:textId="77777777" w:rsidR="007E6235" w:rsidRDefault="007E6235" w:rsidP="003E53E5">
      <w:pPr>
        <w:spacing w:after="0" w:line="240" w:lineRule="auto"/>
        <w:jc w:val="center"/>
      </w:pPr>
    </w:p>
    <w:p w14:paraId="49DC5FF8" w14:textId="77777777" w:rsidR="007E6235" w:rsidRDefault="007E6235" w:rsidP="003E53E5">
      <w:pPr>
        <w:spacing w:after="0" w:line="240" w:lineRule="auto"/>
        <w:jc w:val="center"/>
      </w:pPr>
      <w:r>
        <w:t>Queries: Kenny Ardouin</w:t>
      </w:r>
    </w:p>
    <w:p w14:paraId="265A8416" w14:textId="77777777" w:rsidR="003E53E5" w:rsidRDefault="005D3649" w:rsidP="003E53E5">
      <w:pPr>
        <w:spacing w:after="0" w:line="240" w:lineRule="auto"/>
        <w:jc w:val="center"/>
      </w:pPr>
      <w:r>
        <w:t>03 369 1912</w:t>
      </w:r>
    </w:p>
    <w:p w14:paraId="798A1568" w14:textId="77777777" w:rsidR="005D3649" w:rsidRDefault="005D3649" w:rsidP="003E53E5">
      <w:pPr>
        <w:spacing w:after="0" w:line="240" w:lineRule="auto"/>
        <w:jc w:val="center"/>
      </w:pPr>
    </w:p>
    <w:p w14:paraId="416439AE" w14:textId="77777777" w:rsidR="003E53E5" w:rsidRDefault="003E53E5" w:rsidP="003E53E5">
      <w:pPr>
        <w:spacing w:after="0" w:line="240" w:lineRule="auto"/>
        <w:jc w:val="center"/>
      </w:pPr>
      <w:r>
        <w:t xml:space="preserve">Please send this so that it is received by us no later than </w:t>
      </w:r>
      <w:r w:rsidR="00191FA3">
        <w:rPr>
          <w:b/>
        </w:rPr>
        <w:t>Thursday</w:t>
      </w:r>
      <w:r w:rsidR="003B5B74">
        <w:rPr>
          <w:b/>
        </w:rPr>
        <w:t xml:space="preserve"> 31</w:t>
      </w:r>
      <w:r w:rsidR="00191FA3">
        <w:rPr>
          <w:b/>
        </w:rPr>
        <w:t xml:space="preserve"> August</w:t>
      </w:r>
      <w:r w:rsidR="003B5B74">
        <w:rPr>
          <w:b/>
        </w:rPr>
        <w:t xml:space="preserve"> 2023</w:t>
      </w:r>
      <w:r>
        <w:t>.</w:t>
      </w:r>
    </w:p>
    <w:p w14:paraId="3D05AEA3" w14:textId="77777777" w:rsidR="003E53E5" w:rsidRDefault="003E53E5" w:rsidP="003E53E5">
      <w:pPr>
        <w:spacing w:after="0" w:line="240" w:lineRule="auto"/>
        <w:jc w:val="center"/>
      </w:pPr>
    </w:p>
    <w:tbl>
      <w:tblPr>
        <w:tblStyle w:val="TableGrid"/>
        <w:tblW w:w="0" w:type="auto"/>
        <w:tblLook w:val="04A0" w:firstRow="1" w:lastRow="0" w:firstColumn="1" w:lastColumn="0" w:noHBand="0" w:noVBand="1"/>
      </w:tblPr>
      <w:tblGrid>
        <w:gridCol w:w="4532"/>
        <w:gridCol w:w="1111"/>
        <w:gridCol w:w="3373"/>
      </w:tblGrid>
      <w:tr w:rsidR="003E53E5" w14:paraId="6ECCDFB6" w14:textId="77777777" w:rsidTr="003E53E5">
        <w:tc>
          <w:tcPr>
            <w:tcW w:w="9242" w:type="dxa"/>
            <w:gridSpan w:val="3"/>
            <w:shd w:val="clear" w:color="auto" w:fill="000000" w:themeFill="text1"/>
          </w:tcPr>
          <w:p w14:paraId="1E0988AC" w14:textId="77777777" w:rsidR="003E53E5" w:rsidRPr="003E53E5" w:rsidRDefault="007F438A" w:rsidP="003E53E5">
            <w:pPr>
              <w:jc w:val="center"/>
              <w:rPr>
                <w:b/>
                <w:color w:val="FFFFFF" w:themeColor="background1"/>
                <w:highlight w:val="black"/>
              </w:rPr>
            </w:pPr>
            <w:r>
              <w:rPr>
                <w:b/>
                <w:color w:val="FFFFFF" w:themeColor="background1"/>
                <w:highlight w:val="black"/>
              </w:rPr>
              <w:t>Volunteer</w:t>
            </w:r>
            <w:r w:rsidR="003E53E5" w:rsidRPr="003E53E5">
              <w:rPr>
                <w:b/>
                <w:color w:val="FFFFFF" w:themeColor="background1"/>
                <w:highlight w:val="black"/>
              </w:rPr>
              <w:t xml:space="preserve"> Information</w:t>
            </w:r>
          </w:p>
        </w:tc>
      </w:tr>
      <w:tr w:rsidR="003E53E5" w14:paraId="73866F52" w14:textId="77777777" w:rsidTr="00411CB0">
        <w:tc>
          <w:tcPr>
            <w:tcW w:w="5778" w:type="dxa"/>
            <w:gridSpan w:val="2"/>
          </w:tcPr>
          <w:p w14:paraId="44AF2FEB" w14:textId="77777777" w:rsidR="003E53E5" w:rsidRDefault="00FC00B0" w:rsidP="003E53E5">
            <w:r>
              <w:t>Volunteer</w:t>
            </w:r>
            <w:r w:rsidR="003E53E5">
              <w:t>’s Name:</w:t>
            </w:r>
          </w:p>
        </w:tc>
        <w:tc>
          <w:tcPr>
            <w:tcW w:w="3464" w:type="dxa"/>
          </w:tcPr>
          <w:p w14:paraId="0FCE2C4E" w14:textId="77777777" w:rsidR="003E53E5" w:rsidRDefault="00B54201" w:rsidP="003E53E5">
            <w:r>
              <w:t>Date of Birth</w:t>
            </w:r>
            <w:r w:rsidR="003E53E5">
              <w:t>:</w:t>
            </w:r>
          </w:p>
        </w:tc>
      </w:tr>
      <w:tr w:rsidR="00FC00B0" w14:paraId="7631F6A0" w14:textId="77777777" w:rsidTr="00FE61E9">
        <w:tc>
          <w:tcPr>
            <w:tcW w:w="9242" w:type="dxa"/>
            <w:gridSpan w:val="3"/>
          </w:tcPr>
          <w:p w14:paraId="07698578" w14:textId="77777777" w:rsidR="00FC00B0" w:rsidRDefault="00FC00B0" w:rsidP="003E53E5">
            <w:r>
              <w:t>Email:</w:t>
            </w:r>
          </w:p>
        </w:tc>
      </w:tr>
      <w:tr w:rsidR="0040618C" w14:paraId="7C7BD27A" w14:textId="77777777" w:rsidTr="00411CB0">
        <w:tc>
          <w:tcPr>
            <w:tcW w:w="5778" w:type="dxa"/>
            <w:gridSpan w:val="2"/>
            <w:vMerge w:val="restart"/>
          </w:tcPr>
          <w:p w14:paraId="75CF5481" w14:textId="77777777" w:rsidR="0040618C" w:rsidRDefault="0040618C" w:rsidP="003E53E5">
            <w:r>
              <w:t>Address:</w:t>
            </w:r>
          </w:p>
        </w:tc>
        <w:tc>
          <w:tcPr>
            <w:tcW w:w="3464" w:type="dxa"/>
          </w:tcPr>
          <w:p w14:paraId="2DE9C6C9" w14:textId="77777777" w:rsidR="0040618C" w:rsidRDefault="0040618C" w:rsidP="003E53E5">
            <w:r>
              <w:t>Town/City:</w:t>
            </w:r>
          </w:p>
        </w:tc>
      </w:tr>
      <w:tr w:rsidR="0040618C" w14:paraId="2739267D" w14:textId="77777777" w:rsidTr="00411CB0">
        <w:tc>
          <w:tcPr>
            <w:tcW w:w="5778" w:type="dxa"/>
            <w:gridSpan w:val="2"/>
            <w:vMerge/>
          </w:tcPr>
          <w:p w14:paraId="35467AC5" w14:textId="77777777" w:rsidR="0040618C" w:rsidRDefault="0040618C" w:rsidP="003E53E5"/>
        </w:tc>
        <w:tc>
          <w:tcPr>
            <w:tcW w:w="3464" w:type="dxa"/>
          </w:tcPr>
          <w:p w14:paraId="6BE0B97F" w14:textId="77777777" w:rsidR="0040618C" w:rsidRDefault="0040618C" w:rsidP="003E53E5">
            <w:r>
              <w:t>Postcode:</w:t>
            </w:r>
          </w:p>
        </w:tc>
      </w:tr>
      <w:tr w:rsidR="0040618C" w14:paraId="638DAC3C" w14:textId="77777777" w:rsidTr="00411CB0">
        <w:tc>
          <w:tcPr>
            <w:tcW w:w="5778" w:type="dxa"/>
            <w:gridSpan w:val="2"/>
            <w:vMerge/>
          </w:tcPr>
          <w:p w14:paraId="56864BDF" w14:textId="77777777" w:rsidR="0040618C" w:rsidRDefault="0040618C" w:rsidP="003E53E5"/>
        </w:tc>
        <w:tc>
          <w:tcPr>
            <w:tcW w:w="3464" w:type="dxa"/>
          </w:tcPr>
          <w:p w14:paraId="79198845" w14:textId="77777777" w:rsidR="0040618C" w:rsidRDefault="0040618C" w:rsidP="003E53E5">
            <w:r>
              <w:t>Languages Spoken:</w:t>
            </w:r>
          </w:p>
        </w:tc>
      </w:tr>
      <w:tr w:rsidR="0040618C" w14:paraId="0FCDB657" w14:textId="77777777" w:rsidTr="00411CB0">
        <w:tc>
          <w:tcPr>
            <w:tcW w:w="5778" w:type="dxa"/>
            <w:gridSpan w:val="2"/>
            <w:vMerge/>
          </w:tcPr>
          <w:p w14:paraId="4D156CA9" w14:textId="77777777" w:rsidR="0040618C" w:rsidRDefault="0040618C" w:rsidP="003E53E5"/>
        </w:tc>
        <w:tc>
          <w:tcPr>
            <w:tcW w:w="3464" w:type="dxa"/>
          </w:tcPr>
          <w:p w14:paraId="49F67AB1" w14:textId="77777777" w:rsidR="0040618C" w:rsidRDefault="0040618C" w:rsidP="003E53E5">
            <w:r>
              <w:t>Driver’s Licence Type:</w:t>
            </w:r>
          </w:p>
        </w:tc>
      </w:tr>
      <w:tr w:rsidR="0040618C" w14:paraId="739E56C0" w14:textId="77777777" w:rsidTr="00411CB0">
        <w:tc>
          <w:tcPr>
            <w:tcW w:w="5778" w:type="dxa"/>
            <w:gridSpan w:val="2"/>
            <w:vMerge/>
          </w:tcPr>
          <w:p w14:paraId="61D8D982" w14:textId="77777777" w:rsidR="0040618C" w:rsidRDefault="0040618C" w:rsidP="003E53E5"/>
        </w:tc>
        <w:tc>
          <w:tcPr>
            <w:tcW w:w="3464" w:type="dxa"/>
          </w:tcPr>
          <w:p w14:paraId="571D2904" w14:textId="77777777" w:rsidR="0040618C" w:rsidRDefault="00B54201" w:rsidP="003E53E5">
            <w:r>
              <w:t>Driver’s Licence No.</w:t>
            </w:r>
            <w:r w:rsidR="0040618C">
              <w:t>:</w:t>
            </w:r>
          </w:p>
          <w:p w14:paraId="14BB61A9" w14:textId="77777777" w:rsidR="0040618C" w:rsidRDefault="0040618C" w:rsidP="003E53E5"/>
        </w:tc>
      </w:tr>
      <w:tr w:rsidR="003E53E5" w14:paraId="68194586" w14:textId="77777777" w:rsidTr="00411CB0">
        <w:tc>
          <w:tcPr>
            <w:tcW w:w="5778" w:type="dxa"/>
            <w:gridSpan w:val="2"/>
          </w:tcPr>
          <w:p w14:paraId="1C72F319" w14:textId="77777777" w:rsidR="003E53E5" w:rsidRDefault="003E53E5" w:rsidP="003E53E5">
            <w:r>
              <w:t>Telephone Number</w:t>
            </w:r>
            <w:r w:rsidR="00356145">
              <w:t>s</w:t>
            </w:r>
            <w:r>
              <w:t xml:space="preserve"> (include area code):</w:t>
            </w:r>
          </w:p>
          <w:p w14:paraId="00E4B691" w14:textId="77777777" w:rsidR="0040618C" w:rsidRDefault="0040618C" w:rsidP="003E53E5"/>
        </w:tc>
        <w:tc>
          <w:tcPr>
            <w:tcW w:w="3464" w:type="dxa"/>
          </w:tcPr>
          <w:p w14:paraId="613C79CB" w14:textId="77777777" w:rsidR="003E53E5" w:rsidRDefault="003E53E5" w:rsidP="003E53E5">
            <w:r>
              <w:sym w:font="Symbol" w:char="F0F0"/>
            </w:r>
            <w:r>
              <w:t xml:space="preserve"> Female      </w:t>
            </w:r>
            <w:r>
              <w:sym w:font="Symbol" w:char="F0F0"/>
            </w:r>
            <w:r>
              <w:t xml:space="preserve"> Male</w:t>
            </w:r>
            <w:r w:rsidR="003B5B74">
              <w:t xml:space="preserve">     </w:t>
            </w:r>
            <w:r w:rsidR="003B5B74">
              <w:sym w:font="Symbol" w:char="F0F0"/>
            </w:r>
            <w:r w:rsidR="003B5B74">
              <w:t xml:space="preserve"> Non-binary</w:t>
            </w:r>
          </w:p>
        </w:tc>
      </w:tr>
      <w:tr w:rsidR="00B54201" w14:paraId="3BAE7AE6" w14:textId="77777777" w:rsidTr="001D4223">
        <w:tc>
          <w:tcPr>
            <w:tcW w:w="9242" w:type="dxa"/>
            <w:gridSpan w:val="3"/>
          </w:tcPr>
          <w:p w14:paraId="2C8D16BF" w14:textId="77777777" w:rsidR="00B54201" w:rsidRDefault="00B54201" w:rsidP="00356145">
            <w:r>
              <w:t xml:space="preserve">I am a  </w:t>
            </w:r>
            <w:r>
              <w:sym w:font="Symbol" w:char="F0F0"/>
            </w:r>
            <w:r>
              <w:t xml:space="preserve"> </w:t>
            </w:r>
            <w:r w:rsidR="00356145">
              <w:t>New Zealand Citizen</w:t>
            </w:r>
            <w:r>
              <w:t xml:space="preserve">  </w:t>
            </w:r>
            <w:r>
              <w:sym w:font="Symbol" w:char="F0F0"/>
            </w:r>
            <w:r>
              <w:t xml:space="preserve"> </w:t>
            </w:r>
            <w:r w:rsidR="00356145">
              <w:t xml:space="preserve">New Zealand Permanent Resident  </w:t>
            </w:r>
            <w:r w:rsidR="00356145">
              <w:sym w:font="Symbol" w:char="F0F0"/>
            </w:r>
            <w:r w:rsidR="00356145">
              <w:t xml:space="preserve"> Australian Citizen</w:t>
            </w:r>
          </w:p>
        </w:tc>
      </w:tr>
      <w:tr w:rsidR="00445036" w14:paraId="3196400E" w14:textId="77777777" w:rsidTr="00445036">
        <w:tc>
          <w:tcPr>
            <w:tcW w:w="9242" w:type="dxa"/>
            <w:gridSpan w:val="3"/>
            <w:shd w:val="clear" w:color="auto" w:fill="000000" w:themeFill="text1"/>
          </w:tcPr>
          <w:p w14:paraId="2FAD9768" w14:textId="77777777" w:rsidR="00445036" w:rsidRPr="00445036" w:rsidRDefault="00FC00B0" w:rsidP="00445036">
            <w:pPr>
              <w:jc w:val="center"/>
              <w:rPr>
                <w:b/>
              </w:rPr>
            </w:pPr>
            <w:r>
              <w:rPr>
                <w:b/>
              </w:rPr>
              <w:t>Volunteer</w:t>
            </w:r>
            <w:r w:rsidR="002D660D">
              <w:rPr>
                <w:b/>
              </w:rPr>
              <w:t xml:space="preserve"> </w:t>
            </w:r>
            <w:r w:rsidR="00445036">
              <w:rPr>
                <w:b/>
              </w:rPr>
              <w:t>Health &amp; Dietary Information</w:t>
            </w:r>
          </w:p>
        </w:tc>
      </w:tr>
      <w:tr w:rsidR="00445036" w14:paraId="5B0AF465" w14:textId="77777777" w:rsidTr="00FE61E9">
        <w:tc>
          <w:tcPr>
            <w:tcW w:w="9242" w:type="dxa"/>
            <w:gridSpan w:val="3"/>
          </w:tcPr>
          <w:p w14:paraId="6C2439AB" w14:textId="77777777" w:rsidR="00B40D0F" w:rsidRDefault="00445036" w:rsidP="00356145">
            <w:r>
              <w:t xml:space="preserve">Meal Preference: </w:t>
            </w:r>
            <w:r>
              <w:sym w:font="Symbol" w:char="F0F0"/>
            </w:r>
            <w:r>
              <w:t xml:space="preserve"> Standard     </w:t>
            </w:r>
            <w:r>
              <w:sym w:font="Symbol" w:char="F0F0"/>
            </w:r>
            <w:r>
              <w:t xml:space="preserve"> Vegetarian    </w:t>
            </w:r>
            <w:r>
              <w:sym w:font="Symbol" w:char="F0F0"/>
            </w:r>
            <w:r>
              <w:t xml:space="preserve"> Gluten Free    </w:t>
            </w:r>
            <w:r>
              <w:sym w:font="Symbol" w:char="F0F0"/>
            </w:r>
            <w:r w:rsidR="00356145">
              <w:t xml:space="preserve"> Dairy Free</w:t>
            </w:r>
            <w:r w:rsidR="003B5B74">
              <w:t xml:space="preserve">   </w:t>
            </w:r>
            <w:r w:rsidR="00B40D0F">
              <w:sym w:font="Symbol" w:char="F0F0"/>
            </w:r>
            <w:r w:rsidR="00B40D0F">
              <w:t xml:space="preserve"> Diabetic </w:t>
            </w:r>
          </w:p>
          <w:p w14:paraId="44C53421" w14:textId="77777777" w:rsidR="00B40D0F" w:rsidRDefault="00B40D0F" w:rsidP="00356145"/>
          <w:p w14:paraId="5C6DBC1D" w14:textId="77777777" w:rsidR="00445036" w:rsidRDefault="003B5B74" w:rsidP="00356145">
            <w:r>
              <w:sym w:font="Symbol" w:char="F0F0"/>
            </w:r>
            <w:r>
              <w:t xml:space="preserve"> Other_____________</w:t>
            </w:r>
          </w:p>
          <w:p w14:paraId="78D6947A" w14:textId="77777777" w:rsidR="003B5B74" w:rsidRDefault="003B5B74" w:rsidP="00356145"/>
        </w:tc>
      </w:tr>
      <w:tr w:rsidR="00445036" w14:paraId="7720DD7B" w14:textId="77777777" w:rsidTr="00FE61E9">
        <w:tc>
          <w:tcPr>
            <w:tcW w:w="9242" w:type="dxa"/>
            <w:gridSpan w:val="3"/>
          </w:tcPr>
          <w:p w14:paraId="4E4EAC12" w14:textId="77777777" w:rsidR="00445036" w:rsidRDefault="00445036" w:rsidP="003E53E5">
            <w:r>
              <w:t xml:space="preserve">Allergens – environmental, food </w:t>
            </w:r>
            <w:r w:rsidR="00A2290D">
              <w:t>and/</w:t>
            </w:r>
            <w:r>
              <w:t>or medicine (if none, please state</w:t>
            </w:r>
            <w:r w:rsidR="002D660D">
              <w:t xml:space="preserve"> this</w:t>
            </w:r>
            <w:r>
              <w:t>):</w:t>
            </w:r>
          </w:p>
          <w:p w14:paraId="3B2BFF2A" w14:textId="77777777" w:rsidR="003B5B74" w:rsidRDefault="003B5B74" w:rsidP="003E53E5"/>
          <w:p w14:paraId="21E8B2D2" w14:textId="77777777" w:rsidR="00445036" w:rsidRDefault="00445036" w:rsidP="003E53E5"/>
        </w:tc>
      </w:tr>
      <w:tr w:rsidR="00445036" w14:paraId="2BA1C09D" w14:textId="77777777" w:rsidTr="00FE61E9">
        <w:tc>
          <w:tcPr>
            <w:tcW w:w="9242" w:type="dxa"/>
            <w:gridSpan w:val="3"/>
          </w:tcPr>
          <w:p w14:paraId="42DDA48E" w14:textId="77777777" w:rsidR="00445036" w:rsidRDefault="00FC00B0" w:rsidP="003E53E5">
            <w:r>
              <w:t>Are you</w:t>
            </w:r>
            <w:r w:rsidR="002D660D">
              <w:t xml:space="preserve"> currently under a physician’s care for any acute or chronic medical condition (aside from Cleft Lip and Palate)? If so, please provide details:</w:t>
            </w:r>
          </w:p>
          <w:p w14:paraId="4BFEB294" w14:textId="77777777" w:rsidR="002D660D" w:rsidRDefault="002D660D" w:rsidP="003E53E5"/>
          <w:p w14:paraId="0515AD30" w14:textId="77777777" w:rsidR="002D660D" w:rsidRDefault="002D660D" w:rsidP="003E53E5"/>
        </w:tc>
      </w:tr>
      <w:tr w:rsidR="004B7E3D" w14:paraId="034E088D" w14:textId="77777777" w:rsidTr="00FE61E9">
        <w:tc>
          <w:tcPr>
            <w:tcW w:w="9242" w:type="dxa"/>
            <w:gridSpan w:val="3"/>
          </w:tcPr>
          <w:p w14:paraId="77670705" w14:textId="77777777" w:rsidR="003B5B74" w:rsidRDefault="00FC00B0" w:rsidP="003E53E5">
            <w:r>
              <w:t>Do you</w:t>
            </w:r>
            <w:r w:rsidR="002D660D">
              <w:t xml:space="preserve"> </w:t>
            </w:r>
            <w:r w:rsidR="003B5B74">
              <w:t>experience</w:t>
            </w:r>
            <w:r w:rsidR="002D660D">
              <w:t xml:space="preserve"> Asthma?  </w:t>
            </w:r>
            <w:r w:rsidR="002D660D">
              <w:sym w:font="Symbol" w:char="F0F0"/>
            </w:r>
            <w:r w:rsidR="002D660D">
              <w:t xml:space="preserve"> Yes</w:t>
            </w:r>
            <w:r w:rsidR="003B5B74">
              <w:t xml:space="preserve"> (if so, please list any inhalers in the medication section below)</w:t>
            </w:r>
          </w:p>
          <w:p w14:paraId="46854FAA" w14:textId="77777777" w:rsidR="004B7E3D" w:rsidRDefault="003B5B74" w:rsidP="003E53E5">
            <w:r>
              <w:t xml:space="preserve"> </w:t>
            </w:r>
            <w:r w:rsidR="002D660D">
              <w:t xml:space="preserve">   </w:t>
            </w:r>
            <w:r w:rsidR="002D660D">
              <w:sym w:font="Symbol" w:char="F0F0"/>
            </w:r>
            <w:r w:rsidR="002D660D">
              <w:t xml:space="preserve"> No</w:t>
            </w:r>
          </w:p>
        </w:tc>
      </w:tr>
      <w:tr w:rsidR="004B7E3D" w14:paraId="5F17987F" w14:textId="77777777" w:rsidTr="00FE61E9">
        <w:tc>
          <w:tcPr>
            <w:tcW w:w="9242" w:type="dxa"/>
            <w:gridSpan w:val="3"/>
          </w:tcPr>
          <w:p w14:paraId="63AAA9E4" w14:textId="77777777" w:rsidR="004B7E3D" w:rsidRDefault="00FC00B0" w:rsidP="003E53E5">
            <w:r>
              <w:t>Do you</w:t>
            </w:r>
            <w:r w:rsidR="002D660D">
              <w:t xml:space="preserve"> </w:t>
            </w:r>
            <w:r w:rsidR="003B5B74">
              <w:t xml:space="preserve">experience </w:t>
            </w:r>
            <w:r w:rsidR="002D660D">
              <w:t>any other health conditions not previously mentioned? If so, please provide details:</w:t>
            </w:r>
          </w:p>
          <w:p w14:paraId="2544712A" w14:textId="77777777" w:rsidR="002D660D" w:rsidRDefault="002D660D" w:rsidP="003E53E5"/>
          <w:p w14:paraId="4DB620DD" w14:textId="77777777" w:rsidR="002D660D" w:rsidRDefault="002D660D" w:rsidP="003E53E5"/>
        </w:tc>
      </w:tr>
      <w:tr w:rsidR="004B7E3D" w14:paraId="75F095AA" w14:textId="77777777" w:rsidTr="00FE61E9">
        <w:tc>
          <w:tcPr>
            <w:tcW w:w="9242" w:type="dxa"/>
            <w:gridSpan w:val="3"/>
          </w:tcPr>
          <w:p w14:paraId="274234A7" w14:textId="77777777" w:rsidR="004B7E3D" w:rsidRDefault="002D660D" w:rsidP="003E53E5">
            <w:r>
              <w:t>Do</w:t>
            </w:r>
            <w:r w:rsidR="00FC00B0">
              <w:t xml:space="preserve"> you</w:t>
            </w:r>
            <w:r>
              <w:t xml:space="preserve"> take</w:t>
            </w:r>
            <w:r w:rsidR="00DE1BEA">
              <w:t xml:space="preserve"> any</w:t>
            </w:r>
            <w:r>
              <w:t xml:space="preserve"> prescription </w:t>
            </w:r>
            <w:r w:rsidR="007510AC">
              <w:t xml:space="preserve">or non-prescription </w:t>
            </w:r>
            <w:r>
              <w:t>medications?</w:t>
            </w:r>
            <w:r w:rsidR="00DE1BEA">
              <w:t xml:space="preserve"> If so, please detail including dosage:</w:t>
            </w:r>
          </w:p>
          <w:p w14:paraId="31EAAF74" w14:textId="77777777" w:rsidR="00DE1BEA" w:rsidRDefault="00DE1BEA" w:rsidP="003E53E5"/>
          <w:p w14:paraId="1359C53E" w14:textId="77777777" w:rsidR="00DE1BEA" w:rsidRDefault="00DE1BEA" w:rsidP="003E53E5"/>
        </w:tc>
      </w:tr>
      <w:tr w:rsidR="004B7E3D" w14:paraId="4F73576E" w14:textId="77777777" w:rsidTr="00FE61E9">
        <w:tc>
          <w:tcPr>
            <w:tcW w:w="9242" w:type="dxa"/>
            <w:gridSpan w:val="3"/>
          </w:tcPr>
          <w:p w14:paraId="29AA992A" w14:textId="77777777" w:rsidR="004B7E3D" w:rsidRDefault="00356145" w:rsidP="003E53E5">
            <w:r>
              <w:t xml:space="preserve">Within the last 12 </w:t>
            </w:r>
            <w:r w:rsidR="007510AC">
              <w:t>months, ha</w:t>
            </w:r>
            <w:r w:rsidR="00FC00B0">
              <w:t>ve you</w:t>
            </w:r>
            <w:r w:rsidR="007510AC">
              <w:t xml:space="preserve"> had any surgery, major illness or injuries, or been exposed to any serious infectious diseases? </w:t>
            </w:r>
            <w:r w:rsidR="007510AC">
              <w:sym w:font="Symbol" w:char="F0F0"/>
            </w:r>
            <w:r w:rsidR="007510AC">
              <w:t xml:space="preserve"> No   </w:t>
            </w:r>
            <w:r w:rsidR="007510AC">
              <w:sym w:font="Symbol" w:char="F0F0"/>
            </w:r>
            <w:r w:rsidR="007510AC">
              <w:t xml:space="preserve"> Yes (please detail):</w:t>
            </w:r>
          </w:p>
          <w:p w14:paraId="10C2A439" w14:textId="77777777" w:rsidR="007510AC" w:rsidRDefault="007510AC" w:rsidP="003E53E5"/>
          <w:p w14:paraId="1622C885" w14:textId="77777777" w:rsidR="00FC00B0" w:rsidRDefault="00FC00B0" w:rsidP="003E53E5"/>
        </w:tc>
      </w:tr>
      <w:tr w:rsidR="00D1467C" w14:paraId="37CFD010" w14:textId="77777777" w:rsidTr="00FE61E9">
        <w:tc>
          <w:tcPr>
            <w:tcW w:w="9242" w:type="dxa"/>
            <w:gridSpan w:val="3"/>
          </w:tcPr>
          <w:p w14:paraId="16EDEAE2" w14:textId="77777777" w:rsidR="00D1467C" w:rsidRDefault="00D1467C" w:rsidP="003E53E5">
            <w:r>
              <w:lastRenderedPageBreak/>
              <w:t>Please use this space to outline any other health queries or concerns that you may wish to make us aware of</w:t>
            </w:r>
            <w:r w:rsidR="00FC00B0">
              <w:t xml:space="preserve"> that may impact on your </w:t>
            </w:r>
            <w:r w:rsidR="00F8630E">
              <w:t>volunteering</w:t>
            </w:r>
            <w:r w:rsidR="006A56F7">
              <w:t xml:space="preserve"> at camp</w:t>
            </w:r>
            <w:r>
              <w:t>:</w:t>
            </w:r>
          </w:p>
          <w:p w14:paraId="4058A45D" w14:textId="77777777" w:rsidR="00D1467C" w:rsidRDefault="00D1467C" w:rsidP="003E53E5"/>
          <w:p w14:paraId="23A64978" w14:textId="77777777" w:rsidR="00D1467C" w:rsidRDefault="00D1467C" w:rsidP="003E53E5"/>
          <w:p w14:paraId="3D5D5796" w14:textId="77777777" w:rsidR="00D1467C" w:rsidRDefault="00D1467C" w:rsidP="003E53E5"/>
          <w:p w14:paraId="40F5EAE9" w14:textId="77777777" w:rsidR="00D1467C" w:rsidRDefault="00D1467C" w:rsidP="003E53E5"/>
          <w:p w14:paraId="3541C92F" w14:textId="77777777" w:rsidR="00FC00B0" w:rsidRDefault="00FC00B0" w:rsidP="003E53E5"/>
        </w:tc>
      </w:tr>
      <w:tr w:rsidR="004B7E3D" w14:paraId="22764353" w14:textId="77777777" w:rsidTr="004B7E3D">
        <w:tc>
          <w:tcPr>
            <w:tcW w:w="9242" w:type="dxa"/>
            <w:gridSpan w:val="3"/>
            <w:shd w:val="clear" w:color="auto" w:fill="000000" w:themeFill="text1"/>
          </w:tcPr>
          <w:p w14:paraId="3A6DD44C" w14:textId="77777777" w:rsidR="004B7E3D" w:rsidRPr="004B7E3D" w:rsidRDefault="004B7E3D" w:rsidP="004B7E3D">
            <w:pPr>
              <w:jc w:val="center"/>
              <w:rPr>
                <w:b/>
              </w:rPr>
            </w:pPr>
            <w:r>
              <w:rPr>
                <w:b/>
              </w:rPr>
              <w:t>Emergency Contact Details</w:t>
            </w:r>
          </w:p>
        </w:tc>
      </w:tr>
      <w:tr w:rsidR="002D660D" w14:paraId="0BAD2E70" w14:textId="77777777" w:rsidTr="002D660D">
        <w:tc>
          <w:tcPr>
            <w:tcW w:w="9242" w:type="dxa"/>
            <w:gridSpan w:val="3"/>
            <w:shd w:val="clear" w:color="auto" w:fill="auto"/>
          </w:tcPr>
          <w:p w14:paraId="2E018738" w14:textId="77777777" w:rsidR="002D660D" w:rsidRPr="00D1467C" w:rsidRDefault="00D1467C" w:rsidP="00356145">
            <w:pPr>
              <w:jc w:val="center"/>
            </w:pPr>
            <w:r>
              <w:t xml:space="preserve">In the </w:t>
            </w:r>
            <w:r w:rsidR="00356145">
              <w:t xml:space="preserve">unlikely </w:t>
            </w:r>
            <w:r>
              <w:t xml:space="preserve">event of an emergency involving </w:t>
            </w:r>
            <w:r w:rsidR="00356145">
              <w:t>you</w:t>
            </w:r>
            <w:r>
              <w:t>, we will contact these people.</w:t>
            </w:r>
          </w:p>
        </w:tc>
      </w:tr>
      <w:tr w:rsidR="00D1467C" w14:paraId="5E0D8921" w14:textId="77777777" w:rsidTr="00FE61E9">
        <w:tc>
          <w:tcPr>
            <w:tcW w:w="4621" w:type="dxa"/>
            <w:shd w:val="clear" w:color="auto" w:fill="auto"/>
          </w:tcPr>
          <w:p w14:paraId="0DDB2FEB" w14:textId="77777777" w:rsidR="00D1467C" w:rsidRPr="00D1467C" w:rsidRDefault="00D1467C" w:rsidP="004B7E3D">
            <w:pPr>
              <w:jc w:val="center"/>
              <w:rPr>
                <w:b/>
              </w:rPr>
            </w:pPr>
            <w:r>
              <w:rPr>
                <w:b/>
              </w:rPr>
              <w:t>Emergency Contact 1</w:t>
            </w:r>
          </w:p>
        </w:tc>
        <w:tc>
          <w:tcPr>
            <w:tcW w:w="4621" w:type="dxa"/>
            <w:gridSpan w:val="2"/>
            <w:shd w:val="clear" w:color="auto" w:fill="auto"/>
          </w:tcPr>
          <w:p w14:paraId="2CCA0AD0" w14:textId="77777777" w:rsidR="00D1467C" w:rsidRPr="00D1467C" w:rsidRDefault="00D1467C" w:rsidP="00D1467C">
            <w:pPr>
              <w:jc w:val="center"/>
              <w:rPr>
                <w:b/>
              </w:rPr>
            </w:pPr>
            <w:r>
              <w:rPr>
                <w:b/>
              </w:rPr>
              <w:t>Emergency Contact 2</w:t>
            </w:r>
          </w:p>
        </w:tc>
      </w:tr>
      <w:tr w:rsidR="00D1467C" w14:paraId="70B066B1" w14:textId="77777777" w:rsidTr="00FE61E9">
        <w:tc>
          <w:tcPr>
            <w:tcW w:w="4621" w:type="dxa"/>
            <w:shd w:val="clear" w:color="auto" w:fill="auto"/>
          </w:tcPr>
          <w:p w14:paraId="4852A056" w14:textId="77777777" w:rsidR="00D1467C" w:rsidRPr="00D1467C" w:rsidRDefault="00D1467C" w:rsidP="00D1467C">
            <w:r>
              <w:t>Name:</w:t>
            </w:r>
          </w:p>
        </w:tc>
        <w:tc>
          <w:tcPr>
            <w:tcW w:w="4621" w:type="dxa"/>
            <w:gridSpan w:val="2"/>
            <w:shd w:val="clear" w:color="auto" w:fill="auto"/>
          </w:tcPr>
          <w:p w14:paraId="24DDEBEB" w14:textId="77777777" w:rsidR="00D1467C" w:rsidRPr="00D1467C" w:rsidRDefault="00D1467C" w:rsidP="00D1467C">
            <w:r>
              <w:t>Name:</w:t>
            </w:r>
          </w:p>
        </w:tc>
      </w:tr>
      <w:tr w:rsidR="00D1467C" w14:paraId="73C136CF" w14:textId="77777777" w:rsidTr="00FE61E9">
        <w:tc>
          <w:tcPr>
            <w:tcW w:w="4621" w:type="dxa"/>
            <w:shd w:val="clear" w:color="auto" w:fill="auto"/>
          </w:tcPr>
          <w:p w14:paraId="3A6089B7" w14:textId="77777777" w:rsidR="00D1467C" w:rsidRDefault="00D1467C" w:rsidP="00D1467C">
            <w:r>
              <w:t>Phone Number</w:t>
            </w:r>
            <w:r w:rsidR="00022D9A">
              <w:t xml:space="preserve"> (include area code)</w:t>
            </w:r>
            <w:r>
              <w:t>:</w:t>
            </w:r>
          </w:p>
          <w:p w14:paraId="248FFD3C" w14:textId="77777777" w:rsidR="00022D9A" w:rsidRDefault="00022D9A" w:rsidP="00D1467C"/>
        </w:tc>
        <w:tc>
          <w:tcPr>
            <w:tcW w:w="4621" w:type="dxa"/>
            <w:gridSpan w:val="2"/>
            <w:shd w:val="clear" w:color="auto" w:fill="auto"/>
          </w:tcPr>
          <w:p w14:paraId="42F2B2C6" w14:textId="77777777" w:rsidR="00D1467C" w:rsidRDefault="00022D9A" w:rsidP="00D1467C">
            <w:r>
              <w:t>Phone Number (include area code):</w:t>
            </w:r>
          </w:p>
        </w:tc>
      </w:tr>
      <w:tr w:rsidR="00D371BA" w14:paraId="78BC6B96" w14:textId="77777777" w:rsidTr="00FE61E9">
        <w:tc>
          <w:tcPr>
            <w:tcW w:w="4621" w:type="dxa"/>
            <w:shd w:val="clear" w:color="auto" w:fill="auto"/>
          </w:tcPr>
          <w:p w14:paraId="56609E15" w14:textId="77777777" w:rsidR="00D371BA" w:rsidRDefault="00D371BA" w:rsidP="00D1467C">
            <w:r>
              <w:t>Address:</w:t>
            </w:r>
          </w:p>
          <w:p w14:paraId="539D6145" w14:textId="77777777" w:rsidR="00D371BA" w:rsidRDefault="00D371BA" w:rsidP="00D1467C"/>
          <w:p w14:paraId="57A98582" w14:textId="77777777" w:rsidR="00D371BA" w:rsidRDefault="00D371BA" w:rsidP="00D1467C"/>
        </w:tc>
        <w:tc>
          <w:tcPr>
            <w:tcW w:w="4621" w:type="dxa"/>
            <w:gridSpan w:val="2"/>
            <w:shd w:val="clear" w:color="auto" w:fill="auto"/>
          </w:tcPr>
          <w:p w14:paraId="1D73A638" w14:textId="77777777" w:rsidR="00D371BA" w:rsidRDefault="00D371BA" w:rsidP="00D1467C">
            <w:r>
              <w:t>Address:</w:t>
            </w:r>
          </w:p>
        </w:tc>
      </w:tr>
      <w:tr w:rsidR="00D371BA" w14:paraId="3F04FE64" w14:textId="77777777" w:rsidTr="00FE61E9">
        <w:tc>
          <w:tcPr>
            <w:tcW w:w="4621" w:type="dxa"/>
            <w:shd w:val="clear" w:color="auto" w:fill="auto"/>
          </w:tcPr>
          <w:p w14:paraId="6F785100" w14:textId="77777777" w:rsidR="00D371BA" w:rsidRDefault="00D371BA" w:rsidP="00D1467C">
            <w:r>
              <w:t xml:space="preserve">Relationship to </w:t>
            </w:r>
            <w:r w:rsidR="00FC00B0">
              <w:t>you</w:t>
            </w:r>
            <w:r>
              <w:t>:</w:t>
            </w:r>
          </w:p>
          <w:p w14:paraId="75C86269" w14:textId="77777777" w:rsidR="00D371BA" w:rsidRDefault="00D371BA" w:rsidP="00D1467C"/>
        </w:tc>
        <w:tc>
          <w:tcPr>
            <w:tcW w:w="4621" w:type="dxa"/>
            <w:gridSpan w:val="2"/>
            <w:shd w:val="clear" w:color="auto" w:fill="auto"/>
          </w:tcPr>
          <w:p w14:paraId="23744843" w14:textId="77777777" w:rsidR="00D371BA" w:rsidRDefault="00D371BA" w:rsidP="00FC00B0">
            <w:r>
              <w:t xml:space="preserve">Relationship to </w:t>
            </w:r>
            <w:r w:rsidR="00FC00B0">
              <w:t>you</w:t>
            </w:r>
            <w:r>
              <w:t>:</w:t>
            </w:r>
          </w:p>
        </w:tc>
      </w:tr>
      <w:tr w:rsidR="00D371BA" w14:paraId="447EF71C" w14:textId="77777777" w:rsidTr="00D371BA">
        <w:tc>
          <w:tcPr>
            <w:tcW w:w="9242" w:type="dxa"/>
            <w:gridSpan w:val="3"/>
            <w:shd w:val="clear" w:color="auto" w:fill="000000" w:themeFill="text1"/>
          </w:tcPr>
          <w:p w14:paraId="3DA02A2E" w14:textId="77777777" w:rsidR="00D371BA" w:rsidRPr="00D371BA" w:rsidRDefault="00D371BA" w:rsidP="00D371BA">
            <w:pPr>
              <w:jc w:val="center"/>
              <w:rPr>
                <w:b/>
              </w:rPr>
            </w:pPr>
            <w:r>
              <w:rPr>
                <w:b/>
              </w:rPr>
              <w:t>GP Details</w:t>
            </w:r>
          </w:p>
        </w:tc>
      </w:tr>
      <w:tr w:rsidR="00D371BA" w14:paraId="447EF65B" w14:textId="77777777" w:rsidTr="00D371BA">
        <w:tc>
          <w:tcPr>
            <w:tcW w:w="9242" w:type="dxa"/>
            <w:gridSpan w:val="3"/>
            <w:shd w:val="clear" w:color="auto" w:fill="auto"/>
          </w:tcPr>
          <w:p w14:paraId="55DAC330" w14:textId="77777777" w:rsidR="00D371BA" w:rsidRPr="00D371BA" w:rsidRDefault="00D371BA" w:rsidP="00FC00B0">
            <w:pPr>
              <w:jc w:val="center"/>
            </w:pPr>
            <w:r>
              <w:t xml:space="preserve">In the event of a medical emergency involving </w:t>
            </w:r>
            <w:r w:rsidR="00F8630E">
              <w:t>you</w:t>
            </w:r>
            <w:r>
              <w:t xml:space="preserve">, we may also notify </w:t>
            </w:r>
            <w:r w:rsidR="00FC00B0">
              <w:t>your</w:t>
            </w:r>
            <w:r>
              <w:t xml:space="preserve"> GP.</w:t>
            </w:r>
          </w:p>
        </w:tc>
      </w:tr>
      <w:tr w:rsidR="00D371BA" w14:paraId="15D81555" w14:textId="77777777" w:rsidTr="00FE61E9">
        <w:tc>
          <w:tcPr>
            <w:tcW w:w="4621" w:type="dxa"/>
            <w:shd w:val="clear" w:color="auto" w:fill="auto"/>
          </w:tcPr>
          <w:p w14:paraId="55BDECCE" w14:textId="77777777" w:rsidR="00D371BA" w:rsidRDefault="00D371BA" w:rsidP="00D371BA">
            <w:r>
              <w:t>Doctor’s Name:</w:t>
            </w:r>
          </w:p>
        </w:tc>
        <w:tc>
          <w:tcPr>
            <w:tcW w:w="4621" w:type="dxa"/>
            <w:gridSpan w:val="2"/>
            <w:shd w:val="clear" w:color="auto" w:fill="auto"/>
          </w:tcPr>
          <w:p w14:paraId="72327C51" w14:textId="77777777" w:rsidR="00D371BA" w:rsidRDefault="00D371BA" w:rsidP="00D371BA">
            <w:r>
              <w:t>Medical Centre:</w:t>
            </w:r>
          </w:p>
        </w:tc>
      </w:tr>
      <w:tr w:rsidR="00D371BA" w14:paraId="55B28CE5" w14:textId="77777777" w:rsidTr="00FE61E9">
        <w:tc>
          <w:tcPr>
            <w:tcW w:w="4621" w:type="dxa"/>
            <w:shd w:val="clear" w:color="auto" w:fill="auto"/>
          </w:tcPr>
          <w:p w14:paraId="1DB7128E" w14:textId="77777777" w:rsidR="00D371BA" w:rsidRDefault="00D371BA" w:rsidP="00D371BA">
            <w:r>
              <w:t>Address:</w:t>
            </w:r>
          </w:p>
          <w:p w14:paraId="134F9FAA" w14:textId="77777777" w:rsidR="00D371BA" w:rsidRDefault="00D371BA" w:rsidP="00D371BA"/>
          <w:p w14:paraId="70ACFA92" w14:textId="77777777" w:rsidR="00D371BA" w:rsidRDefault="00D371BA" w:rsidP="00D371BA"/>
        </w:tc>
        <w:tc>
          <w:tcPr>
            <w:tcW w:w="4621" w:type="dxa"/>
            <w:gridSpan w:val="2"/>
            <w:shd w:val="clear" w:color="auto" w:fill="auto"/>
          </w:tcPr>
          <w:p w14:paraId="3715AD9F" w14:textId="77777777" w:rsidR="00D371BA" w:rsidRDefault="00D371BA" w:rsidP="00D371BA">
            <w:r>
              <w:t>Phone Number (include area code):</w:t>
            </w:r>
          </w:p>
        </w:tc>
      </w:tr>
      <w:tr w:rsidR="00FC00B0" w14:paraId="0A60AC9B" w14:textId="77777777" w:rsidTr="00FE61E9">
        <w:tc>
          <w:tcPr>
            <w:tcW w:w="9242" w:type="dxa"/>
            <w:gridSpan w:val="3"/>
            <w:shd w:val="clear" w:color="auto" w:fill="000000" w:themeFill="text1"/>
          </w:tcPr>
          <w:p w14:paraId="3DD408C1" w14:textId="77777777" w:rsidR="00FC00B0" w:rsidRDefault="00FC00B0" w:rsidP="00FC00B0">
            <w:pPr>
              <w:jc w:val="center"/>
              <w:rPr>
                <w:b/>
              </w:rPr>
            </w:pPr>
            <w:r>
              <w:rPr>
                <w:b/>
              </w:rPr>
              <w:t>Police Vetting</w:t>
            </w:r>
          </w:p>
        </w:tc>
      </w:tr>
      <w:tr w:rsidR="00FC00B0" w14:paraId="2842D36C" w14:textId="77777777" w:rsidTr="00FC00B0">
        <w:tc>
          <w:tcPr>
            <w:tcW w:w="9242" w:type="dxa"/>
            <w:gridSpan w:val="3"/>
            <w:shd w:val="clear" w:color="auto" w:fill="auto"/>
          </w:tcPr>
          <w:p w14:paraId="39CA7DA4" w14:textId="77777777" w:rsidR="00FC00B0" w:rsidRPr="00FC00B0" w:rsidRDefault="00FC00B0" w:rsidP="00F37426">
            <w:pPr>
              <w:jc w:val="center"/>
            </w:pPr>
            <w:r>
              <w:t>As standard practice, we require all staff and volunteers to have undergone police vetting</w:t>
            </w:r>
            <w:r w:rsidR="0040618C">
              <w:t xml:space="preserve"> for this camp. This is to </w:t>
            </w:r>
            <w:r w:rsidR="00F8630E">
              <w:t>protect all participants, volunteers, and staff at the camp</w:t>
            </w:r>
            <w:r w:rsidR="0040618C" w:rsidRPr="00191FA3">
              <w:rPr>
                <w:b/>
                <w:bCs/>
              </w:rPr>
              <w:t>.</w:t>
            </w:r>
            <w:r w:rsidR="00356145" w:rsidRPr="00191FA3">
              <w:rPr>
                <w:b/>
                <w:bCs/>
              </w:rPr>
              <w:t xml:space="preserve"> Please note that a police vet will show details of any interaction you have had with police</w:t>
            </w:r>
            <w:r w:rsidR="00356145">
              <w:t>, regardless of whether any charges were laid or not</w:t>
            </w:r>
            <w:r w:rsidR="00F059B5">
              <w:t xml:space="preserve"> (including interactions where you were a victim or witness)</w:t>
            </w:r>
            <w:r w:rsidR="00356145">
              <w:t>.</w:t>
            </w:r>
            <w:r w:rsidR="0040618C">
              <w:t xml:space="preserve"> To enable this, please complete the attached New Zealand Police form </w:t>
            </w:r>
            <w:r w:rsidR="00F37426">
              <w:t>sent with</w:t>
            </w:r>
            <w:r w:rsidR="0040618C">
              <w:t xml:space="preserve"> this information pack. Should anything </w:t>
            </w:r>
            <w:r w:rsidR="00F059B5">
              <w:t>that may potentially interfere with your abilities to safely complete the duties of a camp volunteer be present</w:t>
            </w:r>
            <w:r w:rsidR="0040618C">
              <w:t xml:space="preserve"> on your transcript, we will contact you to</w:t>
            </w:r>
            <w:r w:rsidR="00F059B5">
              <w:t xml:space="preserve"> offer you opportunity </w:t>
            </w:r>
            <w:r w:rsidR="0040618C">
              <w:t>to provide an explanation.</w:t>
            </w:r>
          </w:p>
        </w:tc>
      </w:tr>
      <w:tr w:rsidR="00DB35D1" w14:paraId="20705A43" w14:textId="77777777" w:rsidTr="00FE61E9">
        <w:tc>
          <w:tcPr>
            <w:tcW w:w="9242" w:type="dxa"/>
            <w:gridSpan w:val="3"/>
            <w:shd w:val="clear" w:color="auto" w:fill="000000" w:themeFill="text1"/>
          </w:tcPr>
          <w:p w14:paraId="26B59DB8" w14:textId="77777777" w:rsidR="00DB35D1" w:rsidRPr="00DB35D1" w:rsidRDefault="00DB35D1" w:rsidP="00B9156C">
            <w:pPr>
              <w:jc w:val="center"/>
              <w:rPr>
                <w:b/>
                <w:color w:val="FFFFFF" w:themeColor="background1"/>
              </w:rPr>
            </w:pPr>
            <w:r>
              <w:rPr>
                <w:b/>
                <w:color w:val="FFFFFF" w:themeColor="background1"/>
              </w:rPr>
              <w:t>Consent Statements</w:t>
            </w:r>
          </w:p>
        </w:tc>
      </w:tr>
      <w:tr w:rsidR="00B9156C" w14:paraId="200B9640" w14:textId="77777777" w:rsidTr="00191FA3">
        <w:tc>
          <w:tcPr>
            <w:tcW w:w="9242" w:type="dxa"/>
            <w:gridSpan w:val="3"/>
            <w:shd w:val="clear" w:color="auto" w:fill="auto"/>
          </w:tcPr>
          <w:p w14:paraId="11437B95" w14:textId="77777777" w:rsidR="00191FA3" w:rsidRDefault="00191FA3" w:rsidP="00191FA3">
            <w:r>
              <w:rPr>
                <w:b/>
              </w:rPr>
              <w:t xml:space="preserve">Transportation Consent: </w:t>
            </w:r>
            <w:r>
              <w:t>I</w:t>
            </w:r>
            <w:r w:rsidRPr="00BA1221">
              <w:t xml:space="preserve"> understand that </w:t>
            </w:r>
            <w:r>
              <w:t>due to the rural location of this camp that transport to and from camp is necessary</w:t>
            </w:r>
            <w:r w:rsidRPr="00BA1221">
              <w:t xml:space="preserve">. All </w:t>
            </w:r>
            <w:r>
              <w:t xml:space="preserve">road </w:t>
            </w:r>
            <w:r w:rsidRPr="00BA1221">
              <w:t xml:space="preserve">transportation during this youth camp will be provided by camp staff or </w:t>
            </w:r>
            <w:r>
              <w:t>chartered transport providers</w:t>
            </w:r>
            <w:r w:rsidRPr="00BA1221">
              <w:t>. All</w:t>
            </w:r>
            <w:r>
              <w:t xml:space="preserve"> </w:t>
            </w:r>
            <w:r w:rsidRPr="00BA1221">
              <w:t xml:space="preserve">drivers of vehicles will be appropriately licensed and over the age of 21. </w:t>
            </w:r>
            <w:r>
              <w:t xml:space="preserve">All vehicles used will present with current registration and Certificate of Fitness. The use of seatbelts is a legal requirement and will be strictly enforced. Some </w:t>
            </w:r>
            <w:r w:rsidR="00221958">
              <w:t>volunteers</w:t>
            </w:r>
            <w:r>
              <w:t xml:space="preserve"> will require air travel to and from Auckland Airport using Air New Zealand or Jetstar Airways. </w:t>
            </w:r>
          </w:p>
          <w:p w14:paraId="64E8C24B" w14:textId="77777777" w:rsidR="00191FA3" w:rsidRDefault="00191FA3" w:rsidP="00191FA3"/>
          <w:p w14:paraId="507295CE" w14:textId="77777777" w:rsidR="00191FA3" w:rsidRDefault="00191FA3" w:rsidP="00191FA3">
            <w:r w:rsidRPr="00A25A41">
              <w:rPr>
                <w:b/>
              </w:rPr>
              <w:t>Activity Consent:</w:t>
            </w:r>
            <w:r>
              <w:t xml:space="preserve"> I consent to my participation in activities offered by this camp, including, but not limited to, camping (indoors), hiking, obstacle courses, ropes courses and sporting activities. I may opt out of an activity at any time should they wish and will not be required to give a reason for this.</w:t>
            </w:r>
          </w:p>
          <w:p w14:paraId="56E9E284" w14:textId="77777777" w:rsidR="00191FA3" w:rsidRDefault="00191FA3" w:rsidP="00191FA3"/>
          <w:p w14:paraId="65A3C442" w14:textId="77777777" w:rsidR="00191FA3" w:rsidRDefault="00191FA3" w:rsidP="00191FA3">
            <w:r w:rsidRPr="00E727E6">
              <w:rPr>
                <w:b/>
              </w:rPr>
              <w:t>Photo Release</w:t>
            </w:r>
            <w:r>
              <w:t xml:space="preserve">: Photos will be taken by camp staff during the camp. Cleft New Zealand and or the University of Canterbury may later use these for publicity. I reserve the right to request to not appear/for my child to not appear in any such photo and can make this known to camp staff at any time, including after the camp. </w:t>
            </w:r>
            <w:r>
              <w:cr/>
            </w:r>
          </w:p>
          <w:p w14:paraId="56ACFDCE" w14:textId="77777777" w:rsidR="00191FA3" w:rsidRDefault="00191FA3" w:rsidP="00191FA3">
            <w:r>
              <w:lastRenderedPageBreak/>
              <w:sym w:font="Symbol" w:char="F0F0"/>
            </w:r>
            <w:r>
              <w:t xml:space="preserve"> I agree for photos of me to be used by Cleft New Zealand/University of Canterbury for publicity purposes.</w:t>
            </w:r>
          </w:p>
          <w:p w14:paraId="45919BE8" w14:textId="77777777" w:rsidR="00191FA3" w:rsidRDefault="00191FA3" w:rsidP="00191FA3">
            <w:r>
              <w:sym w:font="Symbol" w:char="F0F0"/>
            </w:r>
            <w:r>
              <w:t xml:space="preserve"> I do NOT agree for photos of me to be used by Cleft New Zealand/University of Canterbury for publicity purposes.</w:t>
            </w:r>
          </w:p>
          <w:p w14:paraId="7E16E579" w14:textId="77777777" w:rsidR="00191FA3" w:rsidRDefault="00191FA3" w:rsidP="00191FA3"/>
          <w:p w14:paraId="4F6E5D20" w14:textId="77777777" w:rsidR="00191FA3" w:rsidRDefault="00191FA3" w:rsidP="00191FA3">
            <w:r w:rsidRPr="00E727E6">
              <w:rPr>
                <w:b/>
              </w:rPr>
              <w:t>Permission for Medical Treatment</w:t>
            </w:r>
            <w:r>
              <w:t>: I, the undersigned (</w:t>
            </w:r>
            <w:r w:rsidR="00221958">
              <w:t>camp volunteer</w:t>
            </w:r>
            <w:r>
              <w:t>), hereby authorise any necessary medical treatment for myself to be administered by a registered physician.</w:t>
            </w:r>
          </w:p>
          <w:p w14:paraId="57F76C5D" w14:textId="77777777" w:rsidR="00191FA3" w:rsidRDefault="00191FA3" w:rsidP="00191FA3"/>
          <w:p w14:paraId="4A052086" w14:textId="77777777" w:rsidR="00191FA3" w:rsidRDefault="00191FA3" w:rsidP="00191FA3">
            <w:r w:rsidRPr="00E727E6">
              <w:rPr>
                <w:b/>
              </w:rPr>
              <w:t>Liability Release:</w:t>
            </w:r>
            <w:r>
              <w:t xml:space="preserve"> The undersigned </w:t>
            </w:r>
            <w:r w:rsidR="00221958">
              <w:t>camp volunteer</w:t>
            </w:r>
            <w:r>
              <w:t xml:space="preserve"> acknowledges that even though every effort is made to provide a safe, accident-free environment, incidents may occur. By being accepted by for participation in this event, I hereby release Cleft New Zealand, individuals from the University of Canterbury research team, and the directors thereof from any and all liability, claims, or damage for personal injury, illness, as well as property damage and expenses of any nature whatsoever which may be incurred by the undersigned that occur while participating in this event (except where our staff, or the staff of a third party employed by us have been negligent). The undersigned further agrees to hold harmless and indemnify Cleft New Zealand, University of Canterbury, their directors, employees, and agents, for any liability sustained by said organisation as the result of negligent, wilful or intentional acts of the </w:t>
            </w:r>
            <w:r w:rsidR="00221958">
              <w:t>camp volunteer</w:t>
            </w:r>
            <w:r>
              <w:t xml:space="preserve">. </w:t>
            </w:r>
            <w:r>
              <w:cr/>
            </w:r>
          </w:p>
          <w:p w14:paraId="41BD8E5E" w14:textId="77777777" w:rsidR="00B9156C" w:rsidRPr="00B9156C" w:rsidRDefault="00B9156C" w:rsidP="00B9156C">
            <w:pPr>
              <w:jc w:val="center"/>
              <w:rPr>
                <w:b/>
              </w:rPr>
            </w:pPr>
          </w:p>
        </w:tc>
      </w:tr>
      <w:tr w:rsidR="00DB35D1" w14:paraId="633F4BCA" w14:textId="77777777" w:rsidTr="00FE61E9">
        <w:tc>
          <w:tcPr>
            <w:tcW w:w="9242" w:type="dxa"/>
            <w:gridSpan w:val="3"/>
            <w:shd w:val="clear" w:color="auto" w:fill="000000" w:themeFill="text1"/>
          </w:tcPr>
          <w:p w14:paraId="778FD084" w14:textId="77777777" w:rsidR="00DB35D1" w:rsidRDefault="00DB35D1" w:rsidP="00B9156C">
            <w:pPr>
              <w:jc w:val="center"/>
              <w:rPr>
                <w:b/>
              </w:rPr>
            </w:pPr>
            <w:r>
              <w:rPr>
                <w:b/>
              </w:rPr>
              <w:lastRenderedPageBreak/>
              <w:t>Volunteer Responsibilities</w:t>
            </w:r>
          </w:p>
        </w:tc>
      </w:tr>
      <w:tr w:rsidR="006A56F7" w14:paraId="06F3051E" w14:textId="77777777" w:rsidTr="00B9156C">
        <w:tc>
          <w:tcPr>
            <w:tcW w:w="9242" w:type="dxa"/>
            <w:gridSpan w:val="3"/>
            <w:shd w:val="clear" w:color="auto" w:fill="FFFFFF" w:themeFill="background1"/>
          </w:tcPr>
          <w:p w14:paraId="0E4B7DB2" w14:textId="77777777" w:rsidR="00DB35D1" w:rsidRDefault="00DB35D1" w:rsidP="00E727E6">
            <w:pPr>
              <w:rPr>
                <w:b/>
              </w:rPr>
            </w:pPr>
          </w:p>
          <w:p w14:paraId="0121CC11" w14:textId="77777777" w:rsidR="00E727E6" w:rsidRDefault="000F43A3" w:rsidP="00E727E6">
            <w:pPr>
              <w:rPr>
                <w:b/>
              </w:rPr>
            </w:pPr>
            <w:r>
              <w:rPr>
                <w:b/>
              </w:rPr>
              <w:t>Volunteer responsibilities</w:t>
            </w:r>
          </w:p>
          <w:p w14:paraId="089E56B6" w14:textId="77777777" w:rsidR="000F43A3" w:rsidRDefault="000F43A3" w:rsidP="00E727E6">
            <w:pPr>
              <w:rPr>
                <w:b/>
              </w:rPr>
            </w:pPr>
          </w:p>
          <w:p w14:paraId="3D712FE1" w14:textId="77777777" w:rsidR="00E727E6" w:rsidRDefault="00BC704C" w:rsidP="00E727E6">
            <w:r>
              <w:t>I, ______________________ (name) agree:</w:t>
            </w:r>
          </w:p>
          <w:p w14:paraId="3A468CB7" w14:textId="77777777" w:rsidR="00BC704C" w:rsidRDefault="00BC704C" w:rsidP="00BC704C"/>
          <w:p w14:paraId="3F910CAA" w14:textId="77777777" w:rsidR="00DB506A" w:rsidRDefault="00DB506A" w:rsidP="00F059B5">
            <w:pPr>
              <w:pStyle w:val="ListParagraph"/>
              <w:numPr>
                <w:ilvl w:val="0"/>
                <w:numId w:val="1"/>
              </w:numPr>
            </w:pPr>
            <w:r>
              <w:t>To be avai</w:t>
            </w:r>
            <w:r w:rsidR="00356145">
              <w:t xml:space="preserve">lable from </w:t>
            </w:r>
            <w:r w:rsidR="00F059B5">
              <w:t>Tuesday 16 April – Friday 19 April 2024</w:t>
            </w:r>
            <w:r>
              <w:t xml:space="preserve"> to allow for travel to and from camp from my home locale</w:t>
            </w:r>
            <w:r w:rsidR="00F059B5">
              <w:t>.</w:t>
            </w:r>
          </w:p>
          <w:p w14:paraId="3A9FBAD6" w14:textId="77777777" w:rsidR="00BC704C" w:rsidRDefault="00BC704C" w:rsidP="00F059B5">
            <w:pPr>
              <w:pStyle w:val="ListParagraph"/>
              <w:numPr>
                <w:ilvl w:val="0"/>
                <w:numId w:val="1"/>
              </w:numPr>
            </w:pPr>
            <w:r>
              <w:t>To abide by the rules, schedules and purposes of the camp program</w:t>
            </w:r>
            <w:r w:rsidR="00F059B5">
              <w:t>me</w:t>
            </w:r>
            <w:r>
              <w:t>, including tho</w:t>
            </w:r>
            <w:r w:rsidR="00356145">
              <w:t>se issued by venue staff</w:t>
            </w:r>
            <w:r w:rsidR="00F059B5">
              <w:t>.</w:t>
            </w:r>
          </w:p>
          <w:p w14:paraId="1CCF7EDC" w14:textId="77777777" w:rsidR="00BC704C" w:rsidRDefault="00BC704C" w:rsidP="00F059B5">
            <w:pPr>
              <w:pStyle w:val="ListParagraph"/>
              <w:numPr>
                <w:ilvl w:val="0"/>
                <w:numId w:val="1"/>
              </w:numPr>
            </w:pPr>
            <w:r>
              <w:t xml:space="preserve">To abide by the health, safety and property care rules of </w:t>
            </w:r>
            <w:r w:rsidR="00356145">
              <w:t>Cleft New Zealand</w:t>
            </w:r>
            <w:r w:rsidR="00F059B5">
              <w:t xml:space="preserve"> and/or University of Canterbury.</w:t>
            </w:r>
          </w:p>
          <w:p w14:paraId="5F426C9A" w14:textId="77777777" w:rsidR="00BC704C" w:rsidRDefault="00BC704C" w:rsidP="00F059B5">
            <w:pPr>
              <w:pStyle w:val="ListParagraph"/>
              <w:numPr>
                <w:ilvl w:val="0"/>
                <w:numId w:val="1"/>
              </w:numPr>
            </w:pPr>
            <w:r>
              <w:t>To not possess or use tobacco products,</w:t>
            </w:r>
            <w:r w:rsidR="00F059B5">
              <w:t xml:space="preserve"> vaping,</w:t>
            </w:r>
            <w:r>
              <w:t xml:space="preserve"> alcohol, or illegal drugs at camp</w:t>
            </w:r>
            <w:r w:rsidR="00F059B5">
              <w:t>.</w:t>
            </w:r>
          </w:p>
          <w:p w14:paraId="124D3002" w14:textId="77777777" w:rsidR="000F43A3" w:rsidRDefault="000F43A3" w:rsidP="00F059B5">
            <w:pPr>
              <w:pStyle w:val="ListParagraph"/>
              <w:numPr>
                <w:ilvl w:val="0"/>
                <w:numId w:val="1"/>
              </w:numPr>
            </w:pPr>
            <w:r>
              <w:t>To only operate motor vehicles which I am licensed</w:t>
            </w:r>
            <w:r w:rsidR="00F059B5">
              <w:t>, insured and appropriately skilled</w:t>
            </w:r>
            <w:r>
              <w:t xml:space="preserve"> to operate and have been </w:t>
            </w:r>
            <w:r w:rsidR="00F059B5">
              <w:t>asked</w:t>
            </w:r>
            <w:r w:rsidR="00356145">
              <w:t xml:space="preserve"> by the </w:t>
            </w:r>
            <w:r w:rsidR="00F059B5">
              <w:t>Camp</w:t>
            </w:r>
            <w:r w:rsidR="00356145">
              <w:t xml:space="preserve"> Manager</w:t>
            </w:r>
            <w:r>
              <w:t xml:space="preserve"> to operate</w:t>
            </w:r>
            <w:r w:rsidR="00F059B5">
              <w:t>.</w:t>
            </w:r>
          </w:p>
          <w:p w14:paraId="36376AF5" w14:textId="77777777" w:rsidR="000F43A3" w:rsidRDefault="000F43A3" w:rsidP="00F059B5">
            <w:pPr>
              <w:pStyle w:val="ListParagraph"/>
              <w:numPr>
                <w:ilvl w:val="0"/>
                <w:numId w:val="1"/>
              </w:numPr>
            </w:pPr>
            <w:r>
              <w:t>To do my utmost to encourage participation by all participants</w:t>
            </w:r>
            <w:r w:rsidR="00F059B5">
              <w:t>.</w:t>
            </w:r>
          </w:p>
          <w:p w14:paraId="070F159E" w14:textId="77777777" w:rsidR="000F43A3" w:rsidRDefault="000F43A3" w:rsidP="00F059B5">
            <w:pPr>
              <w:pStyle w:val="ListParagraph"/>
              <w:numPr>
                <w:ilvl w:val="0"/>
                <w:numId w:val="1"/>
              </w:numPr>
            </w:pPr>
            <w:r>
              <w:t>To uphold health and safety practices, including food preparation</w:t>
            </w:r>
            <w:r w:rsidR="00F059B5">
              <w:t>.</w:t>
            </w:r>
          </w:p>
          <w:p w14:paraId="68BD155A" w14:textId="77777777" w:rsidR="00DB506A" w:rsidRDefault="00DB506A" w:rsidP="00F059B5">
            <w:pPr>
              <w:pStyle w:val="ListParagraph"/>
              <w:numPr>
                <w:ilvl w:val="0"/>
                <w:numId w:val="1"/>
              </w:numPr>
            </w:pPr>
            <w:r>
              <w:t xml:space="preserve">To report any unsafe practices by participants, volunteers, </w:t>
            </w:r>
            <w:r w:rsidR="00356145">
              <w:t>camp venue</w:t>
            </w:r>
            <w:r>
              <w:t xml:space="preserve"> staff, Cleft NZ Staff</w:t>
            </w:r>
            <w:r w:rsidR="00F059B5">
              <w:t>, UC staff,</w:t>
            </w:r>
            <w:r>
              <w:t xml:space="preserve"> or other third parties to the </w:t>
            </w:r>
            <w:r w:rsidR="00F059B5">
              <w:t>Camp Manager</w:t>
            </w:r>
            <w:r>
              <w:t xml:space="preserve"> immediately.</w:t>
            </w:r>
          </w:p>
          <w:p w14:paraId="38E91E6C" w14:textId="77777777" w:rsidR="00F059B5" w:rsidRDefault="00F059B5" w:rsidP="00F059B5">
            <w:pPr>
              <w:pStyle w:val="ListParagraph"/>
              <w:numPr>
                <w:ilvl w:val="0"/>
                <w:numId w:val="1"/>
              </w:numPr>
            </w:pPr>
            <w:r>
              <w:t>To report any unsafe practices by the Camp Manager to a Cleft New Zealand board member, and to a designated contact at the University of Canterbury as soon as practical.</w:t>
            </w:r>
          </w:p>
          <w:p w14:paraId="6240F152" w14:textId="77777777" w:rsidR="00BC704C" w:rsidRDefault="000F43A3" w:rsidP="00F059B5">
            <w:pPr>
              <w:pStyle w:val="ListParagraph"/>
              <w:numPr>
                <w:ilvl w:val="0"/>
                <w:numId w:val="1"/>
              </w:numPr>
            </w:pPr>
            <w:r>
              <w:t xml:space="preserve">To respect the cultural </w:t>
            </w:r>
            <w:r w:rsidR="00A95ADB">
              <w:t xml:space="preserve">and gender </w:t>
            </w:r>
            <w:r>
              <w:t>diversity of the participants and staff</w:t>
            </w:r>
            <w:r w:rsidR="00F059B5">
              <w:t>.</w:t>
            </w:r>
          </w:p>
          <w:p w14:paraId="7076B9B1" w14:textId="77777777" w:rsidR="00BC704C" w:rsidRDefault="00BC704C" w:rsidP="00F059B5">
            <w:pPr>
              <w:pStyle w:val="ListParagraph"/>
              <w:numPr>
                <w:ilvl w:val="0"/>
                <w:numId w:val="1"/>
              </w:numPr>
            </w:pPr>
            <w:r>
              <w:t xml:space="preserve">To talk to either the </w:t>
            </w:r>
            <w:r w:rsidR="00F059B5">
              <w:t>Camp Manager or</w:t>
            </w:r>
            <w:r w:rsidR="00356145">
              <w:t xml:space="preserve"> camp venue</w:t>
            </w:r>
            <w:r>
              <w:t xml:space="preserve"> </w:t>
            </w:r>
            <w:r w:rsidR="00F059B5">
              <w:t xml:space="preserve">staff </w:t>
            </w:r>
            <w:r>
              <w:t>if I am unsure of anything or feel uncomfortable at any time</w:t>
            </w:r>
            <w:r w:rsidR="00F059B5">
              <w:t>.</w:t>
            </w:r>
          </w:p>
          <w:p w14:paraId="15BEB284" w14:textId="77777777" w:rsidR="00BC704C" w:rsidRDefault="00BC704C" w:rsidP="00F059B5">
            <w:pPr>
              <w:pStyle w:val="ListParagraph"/>
              <w:numPr>
                <w:ilvl w:val="0"/>
                <w:numId w:val="1"/>
              </w:numPr>
            </w:pPr>
            <w:r>
              <w:t>To be on time for transport to the camp, including meeting the appropriate check in times at domestic airports</w:t>
            </w:r>
            <w:r w:rsidR="00F059B5">
              <w:t>.</w:t>
            </w:r>
          </w:p>
          <w:p w14:paraId="4FD32521" w14:textId="77777777" w:rsidR="000F43A3" w:rsidRDefault="000F43A3" w:rsidP="00F059B5">
            <w:pPr>
              <w:pStyle w:val="ListParagraph"/>
              <w:numPr>
                <w:ilvl w:val="0"/>
                <w:numId w:val="1"/>
              </w:numPr>
            </w:pPr>
            <w:r>
              <w:t>To assist with an emergency evacuation if necessary</w:t>
            </w:r>
            <w:r w:rsidR="00F059B5">
              <w:t>.</w:t>
            </w:r>
          </w:p>
          <w:p w14:paraId="72443F26" w14:textId="77777777" w:rsidR="000F43A3" w:rsidRDefault="00356145" w:rsidP="00F059B5">
            <w:pPr>
              <w:pStyle w:val="ListParagraph"/>
              <w:numPr>
                <w:ilvl w:val="0"/>
                <w:numId w:val="1"/>
              </w:numPr>
            </w:pPr>
            <w:r>
              <w:t>To participate in training</w:t>
            </w:r>
            <w:r w:rsidR="00F059B5">
              <w:t>.</w:t>
            </w:r>
          </w:p>
          <w:p w14:paraId="3F377EAE" w14:textId="77777777" w:rsidR="00BC704C" w:rsidRDefault="00BC704C" w:rsidP="00F059B5">
            <w:pPr>
              <w:pStyle w:val="ListParagraph"/>
              <w:numPr>
                <w:ilvl w:val="0"/>
                <w:numId w:val="1"/>
              </w:numPr>
            </w:pPr>
            <w:r>
              <w:t>To comply with all reasonable</w:t>
            </w:r>
            <w:r w:rsidR="00F059B5">
              <w:t xml:space="preserve"> and lawful</w:t>
            </w:r>
            <w:r>
              <w:t xml:space="preserve"> instructions of the staff</w:t>
            </w:r>
            <w:r w:rsidR="00F059B5">
              <w:t>.</w:t>
            </w:r>
          </w:p>
          <w:p w14:paraId="4F03A603" w14:textId="77777777" w:rsidR="00F059B5" w:rsidRDefault="00F059B5" w:rsidP="00F059B5">
            <w:pPr>
              <w:pStyle w:val="ListParagraph"/>
              <w:numPr>
                <w:ilvl w:val="0"/>
                <w:numId w:val="1"/>
              </w:numPr>
            </w:pPr>
            <w:r>
              <w:t>To not comply with, and report, any unlawful instructions or practices.</w:t>
            </w:r>
          </w:p>
          <w:p w14:paraId="5A04A1E5" w14:textId="77777777" w:rsidR="00DB506A" w:rsidRDefault="00BC704C" w:rsidP="00F059B5">
            <w:pPr>
              <w:pStyle w:val="ListParagraph"/>
              <w:numPr>
                <w:ilvl w:val="0"/>
                <w:numId w:val="1"/>
              </w:numPr>
            </w:pPr>
            <w:r>
              <w:lastRenderedPageBreak/>
              <w:t>To do my best to be a good camper and give my best to make the camp a positive experience for all campers</w:t>
            </w:r>
            <w:r w:rsidR="000F43A3">
              <w:t>, volunteers</w:t>
            </w:r>
            <w:r w:rsidR="00F74DAA">
              <w:t xml:space="preserve"> and staff</w:t>
            </w:r>
            <w:r w:rsidR="00F059B5">
              <w:t>.</w:t>
            </w:r>
          </w:p>
          <w:p w14:paraId="7EC3C21A" w14:textId="77777777" w:rsidR="00F74DAA" w:rsidRPr="00BC704C" w:rsidRDefault="00F74DAA" w:rsidP="00F059B5">
            <w:pPr>
              <w:pStyle w:val="ListParagraph"/>
              <w:numPr>
                <w:ilvl w:val="0"/>
                <w:numId w:val="1"/>
              </w:numPr>
            </w:pPr>
            <w:r>
              <w:t>To have fun and enjoy myself.</w:t>
            </w:r>
          </w:p>
          <w:p w14:paraId="36FA5F93" w14:textId="77777777" w:rsidR="00E727E6" w:rsidRDefault="00E727E6" w:rsidP="00E727E6"/>
          <w:p w14:paraId="3E315542" w14:textId="77777777" w:rsidR="00E727E6" w:rsidRDefault="00E727E6" w:rsidP="00E727E6">
            <w:r>
              <w:t>Signed:</w:t>
            </w:r>
          </w:p>
          <w:p w14:paraId="05A08A10" w14:textId="77777777" w:rsidR="00E727E6" w:rsidRDefault="00E727E6" w:rsidP="00E727E6">
            <w:r>
              <w:t>_______________________________________________________</w:t>
            </w:r>
          </w:p>
          <w:p w14:paraId="7ADD4D6B" w14:textId="77777777" w:rsidR="00E727E6" w:rsidRDefault="00E727E6" w:rsidP="00E727E6"/>
          <w:p w14:paraId="16EFF843" w14:textId="77777777" w:rsidR="00E727E6" w:rsidRPr="006A56F7" w:rsidRDefault="00356145" w:rsidP="00E727E6">
            <w:r>
              <w:t>Date: ____/_____/20</w:t>
            </w:r>
            <w:r w:rsidR="00F059B5">
              <w:t>23</w:t>
            </w:r>
            <w:r w:rsidR="00E727E6">
              <w:cr/>
            </w:r>
          </w:p>
          <w:p w14:paraId="0F13D585" w14:textId="77777777" w:rsidR="00A25A41" w:rsidRPr="006A56F7" w:rsidRDefault="00A25A41" w:rsidP="00A25A41"/>
        </w:tc>
      </w:tr>
      <w:tr w:rsidR="00820B6A" w14:paraId="1AAD6FE0" w14:textId="77777777" w:rsidTr="00820B6A">
        <w:tc>
          <w:tcPr>
            <w:tcW w:w="9242" w:type="dxa"/>
            <w:gridSpan w:val="3"/>
            <w:shd w:val="clear" w:color="auto" w:fill="000000" w:themeFill="text1"/>
          </w:tcPr>
          <w:p w14:paraId="34181369" w14:textId="77777777" w:rsidR="00820B6A" w:rsidRPr="00820B6A" w:rsidRDefault="00820B6A" w:rsidP="00820B6A">
            <w:pPr>
              <w:jc w:val="center"/>
              <w:rPr>
                <w:b/>
                <w:i/>
              </w:rPr>
            </w:pPr>
            <w:r w:rsidRPr="00820B6A">
              <w:rPr>
                <w:b/>
                <w:i/>
              </w:rPr>
              <w:lastRenderedPageBreak/>
              <w:t>Office Use Only</w:t>
            </w:r>
          </w:p>
        </w:tc>
      </w:tr>
      <w:tr w:rsidR="00820B6A" w14:paraId="6AE33128" w14:textId="77777777" w:rsidTr="00820B6A">
        <w:tc>
          <w:tcPr>
            <w:tcW w:w="9242" w:type="dxa"/>
            <w:gridSpan w:val="3"/>
            <w:shd w:val="clear" w:color="auto" w:fill="BFBFBF" w:themeFill="background1" w:themeFillShade="BF"/>
          </w:tcPr>
          <w:p w14:paraId="0AA997DB" w14:textId="77777777" w:rsidR="00820B6A" w:rsidRDefault="00820B6A" w:rsidP="00820B6A">
            <w:r>
              <w:t>Received: _____/_____/20</w:t>
            </w:r>
            <w:r w:rsidR="00F059B5">
              <w:t>23</w:t>
            </w:r>
          </w:p>
          <w:p w14:paraId="273357DE" w14:textId="77777777" w:rsidR="00820B6A" w:rsidRDefault="00820B6A" w:rsidP="00820B6A">
            <w:r>
              <w:t>Acknowledgment Sent:</w:t>
            </w:r>
          </w:p>
          <w:p w14:paraId="77BEB909" w14:textId="77777777" w:rsidR="00DD667E" w:rsidRDefault="00DD667E" w:rsidP="00820B6A"/>
          <w:p w14:paraId="6ACD82DB" w14:textId="77777777" w:rsidR="00820B6A" w:rsidRDefault="00820B6A" w:rsidP="00820B6A">
            <w:r>
              <w:t>Camp Road Transport pickup location</w:t>
            </w:r>
            <w:r w:rsidR="00DB506A">
              <w:t xml:space="preserve"> (circle one)</w:t>
            </w:r>
            <w:r>
              <w:t>:</w:t>
            </w:r>
          </w:p>
          <w:p w14:paraId="6921FDAC" w14:textId="77777777" w:rsidR="00DB506A" w:rsidRDefault="00DB506A" w:rsidP="00820B6A"/>
          <w:p w14:paraId="580DA1E6" w14:textId="77777777" w:rsidR="00820B6A" w:rsidRDefault="00820B6A" w:rsidP="00820B6A">
            <w:r>
              <w:t>Auckland CBD    /    Auckland Domestic Airport</w:t>
            </w:r>
          </w:p>
          <w:p w14:paraId="1E08DC68" w14:textId="77777777" w:rsidR="00820B6A" w:rsidRDefault="00820B6A" w:rsidP="00820B6A"/>
          <w:p w14:paraId="54FC522E" w14:textId="77777777" w:rsidR="00820B6A" w:rsidRDefault="00820B6A" w:rsidP="00820B6A">
            <w:r>
              <w:t>Flight number (if applicable): ___________         Staff member meeting with at airport: ___________</w:t>
            </w:r>
          </w:p>
          <w:p w14:paraId="6EE984BA" w14:textId="77777777" w:rsidR="00820B6A" w:rsidRDefault="00820B6A" w:rsidP="00820B6A">
            <w:r>
              <w:t xml:space="preserve">Time flight departs </w:t>
            </w:r>
            <w:r w:rsidR="00F059B5">
              <w:t>home airport</w:t>
            </w:r>
            <w:r>
              <w:t>: ____:____</w:t>
            </w:r>
          </w:p>
          <w:p w14:paraId="0F95C17E" w14:textId="77777777" w:rsidR="00820B6A" w:rsidRDefault="00820B6A" w:rsidP="00820B6A">
            <w:r>
              <w:t>Time flights arrives Auckland Domestic: ____:____</w:t>
            </w:r>
          </w:p>
          <w:p w14:paraId="7F2CC43A" w14:textId="77777777" w:rsidR="00820B6A" w:rsidRDefault="00820B6A" w:rsidP="00820B6A"/>
          <w:p w14:paraId="7370F3E1" w14:textId="77777777" w:rsidR="00820B6A" w:rsidRDefault="00820B6A" w:rsidP="00820B6A">
            <w:r>
              <w:t>Return flight number (if applicable): _________</w:t>
            </w:r>
          </w:p>
          <w:p w14:paraId="4F490708" w14:textId="77777777" w:rsidR="00820B6A" w:rsidRDefault="00820B6A" w:rsidP="00820B6A">
            <w:r>
              <w:t>Time flight departs Auckland Domestic: ____:____</w:t>
            </w:r>
          </w:p>
          <w:p w14:paraId="3F9FA755" w14:textId="77777777" w:rsidR="00820B6A" w:rsidRPr="00820B6A" w:rsidRDefault="00820B6A" w:rsidP="00820B6A">
            <w:r>
              <w:t xml:space="preserve">Time flight arrives </w:t>
            </w:r>
            <w:r w:rsidR="00F059B5">
              <w:t>home airport</w:t>
            </w:r>
            <w:r>
              <w:t>: ____:____</w:t>
            </w:r>
          </w:p>
        </w:tc>
      </w:tr>
    </w:tbl>
    <w:p w14:paraId="28E1BE19" w14:textId="77777777" w:rsidR="00F37426" w:rsidRDefault="00F37426"/>
    <w:p w14:paraId="77469494" w14:textId="77777777" w:rsidR="003E53E5" w:rsidRDefault="003E53E5" w:rsidP="003E53E5">
      <w:pPr>
        <w:spacing w:after="0" w:line="240" w:lineRule="auto"/>
        <w:jc w:val="center"/>
      </w:pPr>
    </w:p>
    <w:sectPr w:rsidR="003E53E5" w:rsidSect="00EA6198">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44B7F9" w14:textId="77777777" w:rsidR="00877DAC" w:rsidRDefault="00877DAC" w:rsidP="003E53E5">
      <w:pPr>
        <w:spacing w:after="0" w:line="240" w:lineRule="auto"/>
      </w:pPr>
      <w:r>
        <w:separator/>
      </w:r>
    </w:p>
  </w:endnote>
  <w:endnote w:type="continuationSeparator" w:id="0">
    <w:p w14:paraId="3983F6E5" w14:textId="77777777" w:rsidR="00877DAC" w:rsidRDefault="00877DAC" w:rsidP="003E5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41867"/>
      <w:docPartObj>
        <w:docPartGallery w:val="Page Numbers (Bottom of Page)"/>
        <w:docPartUnique/>
      </w:docPartObj>
    </w:sdtPr>
    <w:sdtEndPr>
      <w:rPr>
        <w:color w:val="7F7F7F" w:themeColor="background1" w:themeShade="7F"/>
        <w:spacing w:val="60"/>
      </w:rPr>
    </w:sdtEndPr>
    <w:sdtContent>
      <w:p w14:paraId="1C735692" w14:textId="77777777" w:rsidR="00303DA6" w:rsidRDefault="008C2D07">
        <w:pPr>
          <w:pStyle w:val="Footer"/>
          <w:pBdr>
            <w:top w:val="single" w:sz="4" w:space="1" w:color="D9D9D9" w:themeColor="background1" w:themeShade="D9"/>
          </w:pBdr>
          <w:jc w:val="right"/>
        </w:pPr>
        <w:r>
          <w:fldChar w:fldCharType="begin"/>
        </w:r>
        <w:r>
          <w:instrText xml:space="preserve"> PAGE   \* MERGEFORMAT </w:instrText>
        </w:r>
        <w:r>
          <w:fldChar w:fldCharType="separate"/>
        </w:r>
        <w:r w:rsidR="00356145">
          <w:rPr>
            <w:noProof/>
          </w:rPr>
          <w:t>4</w:t>
        </w:r>
        <w:r>
          <w:rPr>
            <w:noProof/>
          </w:rPr>
          <w:fldChar w:fldCharType="end"/>
        </w:r>
        <w:r w:rsidR="00303DA6">
          <w:t xml:space="preserve"> | </w:t>
        </w:r>
        <w:r w:rsidR="00303DA6">
          <w:rPr>
            <w:color w:val="7F7F7F" w:themeColor="background1" w:themeShade="7F"/>
            <w:spacing w:val="60"/>
          </w:rPr>
          <w:t>Page</w:t>
        </w:r>
      </w:p>
    </w:sdtContent>
  </w:sdt>
  <w:p w14:paraId="0FCCDA16" w14:textId="77777777" w:rsidR="00303DA6" w:rsidRDefault="00303D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BA7B42" w14:textId="77777777" w:rsidR="00877DAC" w:rsidRDefault="00877DAC" w:rsidP="003E53E5">
      <w:pPr>
        <w:spacing w:after="0" w:line="240" w:lineRule="auto"/>
      </w:pPr>
      <w:r>
        <w:separator/>
      </w:r>
    </w:p>
  </w:footnote>
  <w:footnote w:type="continuationSeparator" w:id="0">
    <w:p w14:paraId="4BB8E873" w14:textId="77777777" w:rsidR="00877DAC" w:rsidRDefault="00877DAC" w:rsidP="003E53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0B1CFE"/>
    <w:multiLevelType w:val="hybridMultilevel"/>
    <w:tmpl w:val="F0442A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03382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DAC"/>
    <w:rsid w:val="00005D87"/>
    <w:rsid w:val="00022D9A"/>
    <w:rsid w:val="000910D8"/>
    <w:rsid w:val="000C7D46"/>
    <w:rsid w:val="000F43A3"/>
    <w:rsid w:val="00191FA3"/>
    <w:rsid w:val="001A2A8D"/>
    <w:rsid w:val="001B057D"/>
    <w:rsid w:val="001E0E22"/>
    <w:rsid w:val="00221958"/>
    <w:rsid w:val="002709B1"/>
    <w:rsid w:val="00296F00"/>
    <w:rsid w:val="002D10E1"/>
    <w:rsid w:val="002D660D"/>
    <w:rsid w:val="00303DA6"/>
    <w:rsid w:val="003427A8"/>
    <w:rsid w:val="0035394A"/>
    <w:rsid w:val="00356145"/>
    <w:rsid w:val="0039750D"/>
    <w:rsid w:val="003B5B74"/>
    <w:rsid w:val="003C4A25"/>
    <w:rsid w:val="003E53E5"/>
    <w:rsid w:val="003F112E"/>
    <w:rsid w:val="0040618C"/>
    <w:rsid w:val="00410756"/>
    <w:rsid w:val="00411CB0"/>
    <w:rsid w:val="00445036"/>
    <w:rsid w:val="004A6BB4"/>
    <w:rsid w:val="004B7E3D"/>
    <w:rsid w:val="004F727E"/>
    <w:rsid w:val="005247DA"/>
    <w:rsid w:val="005403FF"/>
    <w:rsid w:val="00553D41"/>
    <w:rsid w:val="00556C78"/>
    <w:rsid w:val="005C1EBC"/>
    <w:rsid w:val="005D3649"/>
    <w:rsid w:val="006A56F7"/>
    <w:rsid w:val="006E771C"/>
    <w:rsid w:val="007510AC"/>
    <w:rsid w:val="00760F9E"/>
    <w:rsid w:val="00774779"/>
    <w:rsid w:val="007B0764"/>
    <w:rsid w:val="007E6235"/>
    <w:rsid w:val="007F438A"/>
    <w:rsid w:val="007F7F9F"/>
    <w:rsid w:val="00820B6A"/>
    <w:rsid w:val="00877DAC"/>
    <w:rsid w:val="008C2D07"/>
    <w:rsid w:val="008D304F"/>
    <w:rsid w:val="00986BB5"/>
    <w:rsid w:val="00A2290D"/>
    <w:rsid w:val="00A25A41"/>
    <w:rsid w:val="00A95ADB"/>
    <w:rsid w:val="00AA1C0F"/>
    <w:rsid w:val="00B372D3"/>
    <w:rsid w:val="00B40D0F"/>
    <w:rsid w:val="00B54201"/>
    <w:rsid w:val="00B9156C"/>
    <w:rsid w:val="00B9794A"/>
    <w:rsid w:val="00BA1221"/>
    <w:rsid w:val="00BC704C"/>
    <w:rsid w:val="00D0540B"/>
    <w:rsid w:val="00D1467C"/>
    <w:rsid w:val="00D3516F"/>
    <w:rsid w:val="00D371BA"/>
    <w:rsid w:val="00D60A51"/>
    <w:rsid w:val="00D9788D"/>
    <w:rsid w:val="00DB35D1"/>
    <w:rsid w:val="00DB506A"/>
    <w:rsid w:val="00DD479F"/>
    <w:rsid w:val="00DD667E"/>
    <w:rsid w:val="00DE1BEA"/>
    <w:rsid w:val="00E67820"/>
    <w:rsid w:val="00E727E6"/>
    <w:rsid w:val="00E72BE7"/>
    <w:rsid w:val="00EA6198"/>
    <w:rsid w:val="00F041BE"/>
    <w:rsid w:val="00F059B5"/>
    <w:rsid w:val="00F37426"/>
    <w:rsid w:val="00F64CA0"/>
    <w:rsid w:val="00F74DAA"/>
    <w:rsid w:val="00F8353F"/>
    <w:rsid w:val="00F8630E"/>
    <w:rsid w:val="00FB7E68"/>
    <w:rsid w:val="00FC00B0"/>
    <w:rsid w:val="00FD57E0"/>
    <w:rsid w:val="00FE61E9"/>
    <w:rsid w:val="00FF6D2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3440BA"/>
  <w15:docId w15:val="{8D274E05-378C-402F-8B7A-F1DAF8D26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198"/>
  </w:style>
  <w:style w:type="paragraph" w:styleId="Heading1">
    <w:name w:val="heading 1"/>
    <w:basedOn w:val="Normal"/>
    <w:next w:val="Normal"/>
    <w:link w:val="Heading1Char"/>
    <w:qFormat/>
    <w:rsid w:val="00F37426"/>
    <w:pPr>
      <w:keepNext/>
      <w:widowControl w:val="0"/>
      <w:spacing w:after="0" w:line="240" w:lineRule="auto"/>
      <w:jc w:val="center"/>
      <w:outlineLvl w:val="0"/>
    </w:pPr>
    <w:rPr>
      <w:rFonts w:ascii="Arial" w:eastAsia="Times New Roman" w:hAnsi="Arial" w:cs="Arial"/>
      <w:b/>
      <w:bCs/>
      <w:sz w:val="24"/>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53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53E5"/>
  </w:style>
  <w:style w:type="paragraph" w:styleId="Footer">
    <w:name w:val="footer"/>
    <w:basedOn w:val="Normal"/>
    <w:link w:val="FooterChar"/>
    <w:uiPriority w:val="99"/>
    <w:unhideWhenUsed/>
    <w:rsid w:val="003E53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3E5"/>
  </w:style>
  <w:style w:type="paragraph" w:styleId="BalloonText">
    <w:name w:val="Balloon Text"/>
    <w:basedOn w:val="Normal"/>
    <w:link w:val="BalloonTextChar"/>
    <w:uiPriority w:val="99"/>
    <w:semiHidden/>
    <w:unhideWhenUsed/>
    <w:rsid w:val="003E53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3E5"/>
    <w:rPr>
      <w:rFonts w:ascii="Tahoma" w:hAnsi="Tahoma" w:cs="Tahoma"/>
      <w:sz w:val="16"/>
      <w:szCs w:val="16"/>
    </w:rPr>
  </w:style>
  <w:style w:type="character" w:styleId="Hyperlink">
    <w:name w:val="Hyperlink"/>
    <w:basedOn w:val="DefaultParagraphFont"/>
    <w:uiPriority w:val="99"/>
    <w:unhideWhenUsed/>
    <w:rsid w:val="003E53E5"/>
    <w:rPr>
      <w:color w:val="0000FF" w:themeColor="hyperlink"/>
      <w:u w:val="single"/>
    </w:rPr>
  </w:style>
  <w:style w:type="table" w:styleId="TableGrid">
    <w:name w:val="Table Grid"/>
    <w:basedOn w:val="TableNormal"/>
    <w:uiPriority w:val="59"/>
    <w:rsid w:val="003E5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F37426"/>
    <w:rPr>
      <w:rFonts w:ascii="Arial" w:eastAsia="Times New Roman" w:hAnsi="Arial" w:cs="Arial"/>
      <w:b/>
      <w:bCs/>
      <w:sz w:val="24"/>
      <w:szCs w:val="24"/>
      <w:lang w:val="en-AU"/>
    </w:rPr>
  </w:style>
  <w:style w:type="paragraph" w:styleId="BodyText">
    <w:name w:val="Body Text"/>
    <w:basedOn w:val="Normal"/>
    <w:link w:val="BodyTextChar"/>
    <w:rsid w:val="00F37426"/>
    <w:pPr>
      <w:widowControl w:val="0"/>
      <w:spacing w:after="0" w:line="240" w:lineRule="auto"/>
    </w:pPr>
    <w:rPr>
      <w:rFonts w:ascii="Arial" w:eastAsia="Times New Roman" w:hAnsi="Arial" w:cs="Arial"/>
      <w:sz w:val="24"/>
      <w:szCs w:val="24"/>
      <w:lang w:val="en-AU"/>
    </w:rPr>
  </w:style>
  <w:style w:type="character" w:customStyle="1" w:styleId="BodyTextChar">
    <w:name w:val="Body Text Char"/>
    <w:basedOn w:val="DefaultParagraphFont"/>
    <w:link w:val="BodyText"/>
    <w:rsid w:val="00F37426"/>
    <w:rPr>
      <w:rFonts w:ascii="Arial" w:eastAsia="Times New Roman" w:hAnsi="Arial" w:cs="Arial"/>
      <w:sz w:val="24"/>
      <w:szCs w:val="24"/>
      <w:lang w:val="en-AU"/>
    </w:rPr>
  </w:style>
  <w:style w:type="paragraph" w:styleId="Title">
    <w:name w:val="Title"/>
    <w:basedOn w:val="Normal"/>
    <w:link w:val="TitleChar"/>
    <w:qFormat/>
    <w:rsid w:val="00F37426"/>
    <w:pPr>
      <w:spacing w:after="0" w:line="240" w:lineRule="auto"/>
      <w:jc w:val="center"/>
    </w:pPr>
    <w:rPr>
      <w:rFonts w:ascii="Arial" w:eastAsia="Times New Roman" w:hAnsi="Arial" w:cs="Arial"/>
      <w:b/>
      <w:bCs/>
      <w:sz w:val="24"/>
      <w:szCs w:val="24"/>
    </w:rPr>
  </w:style>
  <w:style w:type="character" w:customStyle="1" w:styleId="TitleChar">
    <w:name w:val="Title Char"/>
    <w:basedOn w:val="DefaultParagraphFont"/>
    <w:link w:val="Title"/>
    <w:rsid w:val="00F37426"/>
    <w:rPr>
      <w:rFonts w:ascii="Arial" w:eastAsia="Times New Roman" w:hAnsi="Arial" w:cs="Arial"/>
      <w:b/>
      <w:bCs/>
      <w:sz w:val="24"/>
      <w:szCs w:val="24"/>
    </w:rPr>
  </w:style>
  <w:style w:type="character" w:styleId="UnresolvedMention">
    <w:name w:val="Unresolved Mention"/>
    <w:basedOn w:val="DefaultParagraphFont"/>
    <w:uiPriority w:val="99"/>
    <w:semiHidden/>
    <w:unhideWhenUsed/>
    <w:rsid w:val="005D3649"/>
    <w:rPr>
      <w:color w:val="605E5C"/>
      <w:shd w:val="clear" w:color="auto" w:fill="E1DFDD"/>
    </w:rPr>
  </w:style>
  <w:style w:type="paragraph" w:styleId="ListParagraph">
    <w:name w:val="List Paragraph"/>
    <w:basedOn w:val="Normal"/>
    <w:uiPriority w:val="34"/>
    <w:qFormat/>
    <w:rsid w:val="00F059B5"/>
    <w:pPr>
      <w:ind w:left="720"/>
      <w:contextualSpacing/>
    </w:pPr>
  </w:style>
  <w:style w:type="paragraph" w:styleId="Revision">
    <w:name w:val="Revision"/>
    <w:hidden/>
    <w:uiPriority w:val="99"/>
    <w:semiHidden/>
    <w:rsid w:val="008D304F"/>
    <w:pPr>
      <w:spacing w:after="0" w:line="240" w:lineRule="auto"/>
    </w:pPr>
  </w:style>
  <w:style w:type="character" w:styleId="CommentReference">
    <w:name w:val="annotation reference"/>
    <w:basedOn w:val="DefaultParagraphFont"/>
    <w:uiPriority w:val="99"/>
    <w:semiHidden/>
    <w:unhideWhenUsed/>
    <w:rsid w:val="00D0540B"/>
    <w:rPr>
      <w:sz w:val="16"/>
      <w:szCs w:val="16"/>
    </w:rPr>
  </w:style>
  <w:style w:type="paragraph" w:styleId="CommentText">
    <w:name w:val="annotation text"/>
    <w:basedOn w:val="Normal"/>
    <w:link w:val="CommentTextChar"/>
    <w:uiPriority w:val="99"/>
    <w:unhideWhenUsed/>
    <w:rsid w:val="00D0540B"/>
    <w:pPr>
      <w:spacing w:line="240" w:lineRule="auto"/>
    </w:pPr>
    <w:rPr>
      <w:sz w:val="20"/>
      <w:szCs w:val="20"/>
    </w:rPr>
  </w:style>
  <w:style w:type="character" w:customStyle="1" w:styleId="CommentTextChar">
    <w:name w:val="Comment Text Char"/>
    <w:basedOn w:val="DefaultParagraphFont"/>
    <w:link w:val="CommentText"/>
    <w:uiPriority w:val="99"/>
    <w:rsid w:val="00D0540B"/>
    <w:rPr>
      <w:sz w:val="20"/>
      <w:szCs w:val="20"/>
    </w:rPr>
  </w:style>
  <w:style w:type="paragraph" w:styleId="CommentSubject">
    <w:name w:val="annotation subject"/>
    <w:basedOn w:val="CommentText"/>
    <w:next w:val="CommentText"/>
    <w:link w:val="CommentSubjectChar"/>
    <w:uiPriority w:val="99"/>
    <w:semiHidden/>
    <w:unhideWhenUsed/>
    <w:rsid w:val="00D0540B"/>
    <w:rPr>
      <w:b/>
      <w:bCs/>
    </w:rPr>
  </w:style>
  <w:style w:type="character" w:customStyle="1" w:styleId="CommentSubjectChar">
    <w:name w:val="Comment Subject Char"/>
    <w:basedOn w:val="CommentTextChar"/>
    <w:link w:val="CommentSubject"/>
    <w:uiPriority w:val="99"/>
    <w:semiHidden/>
    <w:rsid w:val="00D0540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6334025">
      <w:bodyDiv w:val="1"/>
      <w:marLeft w:val="0"/>
      <w:marRight w:val="0"/>
      <w:marTop w:val="0"/>
      <w:marBottom w:val="0"/>
      <w:divBdr>
        <w:top w:val="none" w:sz="0" w:space="0" w:color="auto"/>
        <w:left w:val="none" w:sz="0" w:space="0" w:color="auto"/>
        <w:bottom w:val="none" w:sz="0" w:space="0" w:color="auto"/>
        <w:right w:val="none" w:sz="0" w:space="0" w:color="auto"/>
      </w:divBdr>
      <w:divsChild>
        <w:div w:id="1920021216">
          <w:marLeft w:val="0"/>
          <w:marRight w:val="0"/>
          <w:marTop w:val="0"/>
          <w:marBottom w:val="0"/>
          <w:divBdr>
            <w:top w:val="none" w:sz="0" w:space="0" w:color="auto"/>
            <w:left w:val="none" w:sz="0" w:space="0" w:color="auto"/>
            <w:bottom w:val="none" w:sz="0" w:space="0" w:color="auto"/>
            <w:right w:val="none" w:sz="0" w:space="0" w:color="auto"/>
          </w:divBdr>
        </w:div>
        <w:div w:id="1908152201">
          <w:marLeft w:val="0"/>
          <w:marRight w:val="0"/>
          <w:marTop w:val="0"/>
          <w:marBottom w:val="0"/>
          <w:divBdr>
            <w:top w:val="none" w:sz="0" w:space="0" w:color="auto"/>
            <w:left w:val="none" w:sz="0" w:space="0" w:color="auto"/>
            <w:bottom w:val="none" w:sz="0" w:space="0" w:color="auto"/>
            <w:right w:val="none" w:sz="0" w:space="0" w:color="auto"/>
          </w:divBdr>
          <w:divsChild>
            <w:div w:id="1606495886">
              <w:marLeft w:val="0"/>
              <w:marRight w:val="0"/>
              <w:marTop w:val="0"/>
              <w:marBottom w:val="0"/>
              <w:divBdr>
                <w:top w:val="none" w:sz="0" w:space="0" w:color="auto"/>
                <w:left w:val="none" w:sz="0" w:space="0" w:color="auto"/>
                <w:bottom w:val="none" w:sz="0" w:space="0" w:color="auto"/>
                <w:right w:val="none" w:sz="0" w:space="0" w:color="auto"/>
              </w:divBdr>
            </w:div>
            <w:div w:id="605649805">
              <w:marLeft w:val="0"/>
              <w:marRight w:val="0"/>
              <w:marTop w:val="0"/>
              <w:marBottom w:val="0"/>
              <w:divBdr>
                <w:top w:val="none" w:sz="0" w:space="0" w:color="auto"/>
                <w:left w:val="none" w:sz="0" w:space="0" w:color="auto"/>
                <w:bottom w:val="none" w:sz="0" w:space="0" w:color="auto"/>
                <w:right w:val="none" w:sz="0" w:space="0" w:color="auto"/>
              </w:divBdr>
            </w:div>
            <w:div w:id="95567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olice.govt.nz/advice-services/businesses-and-organisations/nz-police-vetting-service" TargetMode="External"/><Relationship Id="rId3" Type="http://schemas.openxmlformats.org/officeDocument/2006/relationships/settings" Target="settings.xml"/><Relationship Id="rId7" Type="http://schemas.openxmlformats.org/officeDocument/2006/relationships/hyperlink" Target="mailto:kenny.ardouin@pg.canterbury.ac.n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kenny.ardouin@pg.canterbury.ac.nz"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a205\OneDrive%20-%20University%20of%20Canterbury\PhD\Supplementary%20Materials\Cleft%20Camp\Volunteer%20Paperwor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Volunteer Paperwork.dotx</Template>
  <TotalTime>1</TotalTime>
  <Pages>6</Pages>
  <Words>1927</Words>
  <Characters>10984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Kenny Ardouin</dc:creator>
  <cp:lastModifiedBy>Kenny Ardouin</cp:lastModifiedBy>
  <cp:revision>1</cp:revision>
  <cp:lastPrinted>2013-11-04T01:11:00Z</cp:lastPrinted>
  <dcterms:created xsi:type="dcterms:W3CDTF">2024-09-24T04:42:00Z</dcterms:created>
  <dcterms:modified xsi:type="dcterms:W3CDTF">2024-09-24T04:43:00Z</dcterms:modified>
</cp:coreProperties>
</file>